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154" w:rsidRDefault="00E24154" w:rsidP="00AA22EB">
      <w:pPr>
        <w:spacing w:line="360" w:lineRule="auto"/>
        <w:jc w:val="right"/>
        <w:rPr>
          <w:rFonts w:ascii="GOST type A" w:hAnsi="GOST type A"/>
          <w:sz w:val="28"/>
          <w:szCs w:val="28"/>
          <w:lang w:val="en-US"/>
        </w:rPr>
      </w:pPr>
      <w:r w:rsidRPr="00EA1133">
        <w:rPr>
          <w:rFonts w:ascii="GOST type A" w:hAnsi="GOST type A"/>
          <w:sz w:val="28"/>
          <w:szCs w:val="28"/>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4.25pt;height:32.25pt">
            <v:shadow color="#868686"/>
            <v:textpath style="font-family:&quot;Arial&quot;;v-text-kern:t" trim="t" fitpath="t" string="Вы переживёте ядерный конфликт"/>
          </v:shape>
        </w:pict>
      </w:r>
    </w:p>
    <w:p w:rsidR="00E24154" w:rsidRDefault="00E24154" w:rsidP="00AA22EB">
      <w:pPr>
        <w:spacing w:line="360" w:lineRule="auto"/>
        <w:jc w:val="right"/>
        <w:rPr>
          <w:rFonts w:ascii="GOST type A" w:hAnsi="GOST type A"/>
          <w:sz w:val="28"/>
          <w:szCs w:val="28"/>
        </w:rPr>
      </w:pPr>
    </w:p>
    <w:p w:rsidR="00E24154" w:rsidRDefault="00E24154" w:rsidP="00AA22EB">
      <w:pPr>
        <w:spacing w:line="360" w:lineRule="auto"/>
        <w:jc w:val="right"/>
        <w:rPr>
          <w:rFonts w:ascii="GOST type A" w:hAnsi="GOST type A"/>
          <w:sz w:val="28"/>
          <w:szCs w:val="28"/>
        </w:rPr>
      </w:pPr>
    </w:p>
    <w:p w:rsidR="00E24154" w:rsidRDefault="00E24154" w:rsidP="00AA22EB">
      <w:pPr>
        <w:spacing w:line="360" w:lineRule="auto"/>
        <w:jc w:val="right"/>
        <w:rPr>
          <w:rFonts w:ascii="GOST type A" w:hAnsi="GOST type A"/>
          <w:sz w:val="28"/>
          <w:szCs w:val="28"/>
        </w:rPr>
      </w:pPr>
    </w:p>
    <w:p w:rsidR="00E24154" w:rsidRDefault="00E24154" w:rsidP="00AA22EB">
      <w:pPr>
        <w:spacing w:line="360" w:lineRule="auto"/>
        <w:jc w:val="right"/>
        <w:rPr>
          <w:rFonts w:ascii="GOST type A" w:hAnsi="GOST type A"/>
          <w:sz w:val="28"/>
          <w:szCs w:val="28"/>
        </w:rPr>
      </w:pPr>
    </w:p>
    <w:p w:rsidR="00E24154" w:rsidRDefault="00E24154" w:rsidP="00AA22EB">
      <w:pPr>
        <w:spacing w:line="360" w:lineRule="auto"/>
        <w:jc w:val="right"/>
        <w:rPr>
          <w:rFonts w:ascii="GOST type A" w:hAnsi="GOST type A"/>
          <w:sz w:val="28"/>
          <w:szCs w:val="28"/>
        </w:rPr>
      </w:pPr>
    </w:p>
    <w:p w:rsidR="00E24154" w:rsidRPr="00AA22EB" w:rsidRDefault="00E24154" w:rsidP="00AA22EB">
      <w:pPr>
        <w:spacing w:line="360" w:lineRule="auto"/>
        <w:jc w:val="right"/>
        <w:rPr>
          <w:rFonts w:ascii="GOST type A" w:hAnsi="GOST type A"/>
          <w:sz w:val="28"/>
          <w:szCs w:val="28"/>
        </w:rPr>
      </w:pPr>
      <w:r w:rsidRPr="00AA22EB">
        <w:rPr>
          <w:rFonts w:ascii="GOST type A" w:hAnsi="GOST type A"/>
          <w:sz w:val="28"/>
          <w:szCs w:val="28"/>
        </w:rPr>
        <w:t>Я написал этот текст в 1980'м году. Насколько я знаю, он всё ещё актуален и вполне соответствует текущему моменту. Fred Walter сканировал его и перевёл в HTML, так что теперь вы можете его читать и копировать.</w:t>
      </w:r>
    </w:p>
    <w:p w:rsidR="00E24154" w:rsidRPr="00AA22EB" w:rsidRDefault="00E24154" w:rsidP="00AA22EB">
      <w:pPr>
        <w:spacing w:line="360" w:lineRule="auto"/>
        <w:jc w:val="right"/>
        <w:rPr>
          <w:rFonts w:ascii="GOST type A" w:hAnsi="GOST type A"/>
          <w:sz w:val="28"/>
          <w:szCs w:val="28"/>
        </w:rPr>
      </w:pPr>
      <w:r w:rsidRPr="00AA22EB">
        <w:rPr>
          <w:rFonts w:ascii="GOST type A" w:hAnsi="GOST type A"/>
          <w:sz w:val="28"/>
          <w:szCs w:val="28"/>
        </w:rPr>
        <w:t>Bruce Beach</w:t>
      </w:r>
    </w:p>
    <w:p w:rsidR="00E24154" w:rsidRPr="001B4039" w:rsidRDefault="00E24154" w:rsidP="00AA22EB">
      <w:pPr>
        <w:spacing w:line="360" w:lineRule="auto"/>
        <w:rPr>
          <w:rFonts w:ascii="GOST type A" w:hAnsi="GOST type A"/>
          <w:sz w:val="28"/>
          <w:szCs w:val="28"/>
        </w:rPr>
      </w:pPr>
    </w:p>
    <w:p w:rsidR="00E24154" w:rsidRPr="001B4039" w:rsidRDefault="00E24154" w:rsidP="00AA22EB">
      <w:pPr>
        <w:spacing w:line="360" w:lineRule="auto"/>
        <w:rPr>
          <w:rFonts w:ascii="GOST type A" w:hAnsi="GOST type A"/>
          <w:sz w:val="28"/>
          <w:szCs w:val="28"/>
        </w:rPr>
      </w:pPr>
    </w:p>
    <w:p w:rsidR="00E24154" w:rsidRPr="001B4039" w:rsidRDefault="00E24154" w:rsidP="00AA22EB">
      <w:pPr>
        <w:spacing w:line="360" w:lineRule="auto"/>
        <w:rPr>
          <w:rFonts w:ascii="GOST type A" w:hAnsi="GOST type A"/>
          <w:sz w:val="28"/>
          <w:szCs w:val="28"/>
        </w:rPr>
      </w:pPr>
    </w:p>
    <w:p w:rsidR="00E24154" w:rsidRPr="001B4039" w:rsidRDefault="00E24154" w:rsidP="00AA22EB">
      <w:pPr>
        <w:spacing w:line="360" w:lineRule="auto"/>
        <w:rPr>
          <w:rFonts w:ascii="GOST type A" w:hAnsi="GOST type A"/>
          <w:sz w:val="28"/>
          <w:szCs w:val="28"/>
        </w:rPr>
      </w:pPr>
    </w:p>
    <w:p w:rsidR="00E24154" w:rsidRPr="001B4039" w:rsidRDefault="00E24154" w:rsidP="00AA22EB">
      <w:pPr>
        <w:spacing w:line="360" w:lineRule="auto"/>
        <w:rPr>
          <w:rFonts w:ascii="GOST type A" w:hAnsi="GOST type A"/>
          <w:sz w:val="28"/>
          <w:szCs w:val="28"/>
        </w:rPr>
      </w:pPr>
    </w:p>
    <w:p w:rsidR="00E24154" w:rsidRPr="00AA22EB" w:rsidRDefault="00E24154" w:rsidP="00AA22EB">
      <w:pPr>
        <w:spacing w:line="360" w:lineRule="auto"/>
        <w:rPr>
          <w:rFonts w:ascii="GOST type A" w:hAnsi="GOST type A"/>
          <w:sz w:val="28"/>
          <w:szCs w:val="28"/>
        </w:rPr>
      </w:pPr>
      <w:r w:rsidRPr="00AA22EB">
        <w:rPr>
          <w:rFonts w:ascii="GOST type A" w:hAnsi="GOST type A"/>
          <w:sz w:val="28"/>
          <w:szCs w:val="28"/>
        </w:rPr>
        <w:t>Информация об авторских правах</w:t>
      </w:r>
    </w:p>
    <w:p w:rsidR="00E24154" w:rsidRPr="00AA22EB" w:rsidRDefault="00E24154" w:rsidP="00AA22EB">
      <w:pPr>
        <w:spacing w:line="360" w:lineRule="auto"/>
        <w:rPr>
          <w:rFonts w:ascii="GOST type A" w:hAnsi="GOST type A"/>
          <w:sz w:val="28"/>
          <w:szCs w:val="28"/>
        </w:rPr>
      </w:pPr>
      <w:r w:rsidRPr="00AA22EB">
        <w:rPr>
          <w:rFonts w:ascii="GOST type A" w:hAnsi="GOST type A"/>
          <w:sz w:val="28"/>
          <w:szCs w:val="28"/>
        </w:rPr>
        <w:t>Этот документ охраняется авторским правом. Вы можете воспроизводить его для СВОБОДНОГО распространения в любых угодных Вам количествах и любыми угодными Вам средствами до тех пор, пока целостность документа сохраняется. Цитирование приветствуется при указании авторства.</w:t>
      </w:r>
    </w:p>
    <w:p w:rsidR="00E24154" w:rsidRPr="00AA22EB" w:rsidRDefault="00E24154" w:rsidP="00AA22EB">
      <w:pPr>
        <w:spacing w:line="360" w:lineRule="auto"/>
        <w:rPr>
          <w:rFonts w:ascii="GOST type A" w:hAnsi="GOST type A"/>
          <w:sz w:val="28"/>
          <w:szCs w:val="28"/>
        </w:rPr>
      </w:pPr>
      <w:r w:rsidRPr="00AA22EB">
        <w:rPr>
          <w:rFonts w:ascii="GOST type A" w:hAnsi="GOST type A"/>
          <w:sz w:val="28"/>
          <w:szCs w:val="28"/>
        </w:rPr>
        <w:t>Цель, преследуемая публикацией данного документа - нейтрализовать воздействие я</w:t>
      </w:r>
      <w:r>
        <w:rPr>
          <w:rFonts w:ascii="GOST type A" w:hAnsi="GOST type A"/>
          <w:sz w:val="28"/>
          <w:szCs w:val="28"/>
        </w:rPr>
        <w:t>дерного конфликта на возможно бо</w:t>
      </w:r>
      <w:r w:rsidRPr="00AA22EB">
        <w:rPr>
          <w:rFonts w:ascii="GOST type A" w:hAnsi="GOST type A"/>
          <w:sz w:val="28"/>
          <w:szCs w:val="28"/>
        </w:rPr>
        <w:t>льшее количество людей, которых мы сможем проинформир</w:t>
      </w:r>
      <w:r>
        <w:rPr>
          <w:rFonts w:ascii="GOST type A" w:hAnsi="GOST type A"/>
          <w:sz w:val="28"/>
          <w:szCs w:val="28"/>
        </w:rPr>
        <w:t>овать, а также найти возможно бо</w:t>
      </w:r>
      <w:r w:rsidRPr="00AA22EB">
        <w:rPr>
          <w:rFonts w:ascii="GOST type A" w:hAnsi="GOST type A"/>
          <w:sz w:val="28"/>
          <w:szCs w:val="28"/>
        </w:rPr>
        <w:t>льшее количество людей, готовых присоединиться к нашему обществу выживания в ядерной войне.</w:t>
      </w:r>
    </w:p>
    <w:p w:rsidR="00E24154" w:rsidRDefault="00E24154" w:rsidP="00AA22EB">
      <w:pPr>
        <w:spacing w:line="360" w:lineRule="auto"/>
        <w:jc w:val="center"/>
        <w:rPr>
          <w:rFonts w:ascii="GOST type A" w:hAnsi="GOST type A"/>
          <w:sz w:val="28"/>
          <w:szCs w:val="28"/>
        </w:rPr>
      </w:pPr>
    </w:p>
    <w:p w:rsidR="00E24154" w:rsidRPr="00AA22EB" w:rsidRDefault="00E24154" w:rsidP="00AA22EB">
      <w:pPr>
        <w:spacing w:line="360" w:lineRule="auto"/>
        <w:jc w:val="center"/>
        <w:rPr>
          <w:rFonts w:ascii="GOST type A" w:hAnsi="GOST type A"/>
          <w:sz w:val="28"/>
          <w:szCs w:val="28"/>
        </w:rPr>
      </w:pPr>
      <w:r w:rsidRPr="00AA22EB">
        <w:rPr>
          <w:rFonts w:ascii="GOST type A" w:hAnsi="GOST type A"/>
          <w:sz w:val="28"/>
          <w:szCs w:val="28"/>
        </w:rPr>
        <w:t>Содержание:</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01: Почти все будут мгновенно убиты ядерной атакой.</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02: Большинство людей быстро умрёт от поражающих факторов ядерного взрыва.</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03: Можно построить надёжное убежище у себя в подвале.</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04: Нужно фильтровать воздух, поступающий в убежище, чтобы очистить его от ядерных осадков.</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05: Вода станет радиоактивной.</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06: Через пару недель опасной радиации не станет.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07: Лучевая болезнь не заразна, поэтому помогать пострадавшим не опасно.</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08: Облучённая пища становится радиоактивной и поэтому несъедобна.</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09: Если у вас есть специальный противорадиационный костюм (такой, какие показывают в фильмах и по телевидению), вы защищены от радиации.</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10: Новый урожай не будет радиоактивным.</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11: Пилюль от радиации не бывает.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12: Бывают пилюли, которые избавят от любой радиации.</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13: Опасная радиация сохранится на тысячи лет.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14: Через пару лет радиационная опасность исчезнет.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15: Вы хорошо подготовлены, если у вас есть аварийный запас пищи на две недели.</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16: Можно подготовиться, чтобы быть самодостаточным и выжить в одиночку.</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17: Выжившие проведут остаток жизни в убежищах.</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18: Постядерная жизнь полноценной не будет.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 xml:space="preserve">Миф № 19: Готовиться не нужно, т.к. в любом случае вы умрёте в ядерном пекле </w:t>
      </w:r>
      <w:r w:rsidRPr="00AA22EB">
        <w:rPr>
          <w:sz w:val="24"/>
          <w:szCs w:val="24"/>
        </w:rPr>
        <w:t>–</w:t>
      </w:r>
      <w:r w:rsidRPr="00AA22EB">
        <w:rPr>
          <w:rFonts w:ascii="GOST type A" w:hAnsi="GOST type A"/>
          <w:sz w:val="24"/>
          <w:szCs w:val="24"/>
        </w:rPr>
        <w:t xml:space="preserve"> или будете Спасены (в религиозном прочтении).</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20: На нынешний день бомбы такие большие и их так много, что они могут уничтожить весь мир.</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21: Вы получите своевременное предупреждение от своего правительства.</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22: Вас никто не предупредит, и надежды нет.</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Миф № 23: Одной из первоочередных целей ядерной атаки будут ядерные электростанции.</w:t>
      </w:r>
    </w:p>
    <w:p w:rsidR="00E24154" w:rsidRPr="00AA22EB" w:rsidRDefault="00E24154" w:rsidP="00AA22EB">
      <w:pPr>
        <w:numPr>
          <w:ilvl w:val="0"/>
          <w:numId w:val="11"/>
        </w:numPr>
        <w:spacing w:line="240" w:lineRule="auto"/>
        <w:rPr>
          <w:rFonts w:ascii="GOST type A" w:hAnsi="GOST type A"/>
          <w:sz w:val="24"/>
          <w:szCs w:val="24"/>
        </w:rPr>
      </w:pPr>
      <w:r w:rsidRPr="00AA22EB">
        <w:rPr>
          <w:rFonts w:ascii="GOST type A" w:hAnsi="GOST type A"/>
          <w:sz w:val="24"/>
          <w:szCs w:val="24"/>
        </w:rPr>
        <w:t>Полезные данные и схемы</w:t>
      </w:r>
    </w:p>
    <w:p w:rsidR="00E24154" w:rsidRDefault="00E24154" w:rsidP="00AA22EB">
      <w:pPr>
        <w:spacing w:line="360" w:lineRule="auto"/>
        <w:rPr>
          <w:rFonts w:ascii="GOST type A" w:hAnsi="GOST type A"/>
          <w:sz w:val="28"/>
          <w:szCs w:val="28"/>
        </w:rPr>
      </w:pPr>
    </w:p>
    <w:p w:rsidR="00E24154" w:rsidRPr="00AA22EB" w:rsidRDefault="00E24154" w:rsidP="00AA22EB">
      <w:pPr>
        <w:spacing w:line="360" w:lineRule="auto"/>
        <w:rPr>
          <w:rFonts w:ascii="GOST type A" w:hAnsi="GOST type A"/>
          <w:sz w:val="28"/>
          <w:szCs w:val="28"/>
        </w:rPr>
      </w:pPr>
    </w:p>
    <w:p w:rsidR="00E24154" w:rsidRPr="001B4039" w:rsidRDefault="00E24154" w:rsidP="00AA22EB">
      <w:pPr>
        <w:spacing w:line="360" w:lineRule="auto"/>
        <w:rPr>
          <w:rFonts w:ascii="GOST type A" w:hAnsi="GOST type A"/>
          <w:b/>
          <w:sz w:val="24"/>
          <w:szCs w:val="24"/>
        </w:rPr>
      </w:pPr>
      <w:r w:rsidRPr="001B4039">
        <w:rPr>
          <w:rFonts w:ascii="GOST type A" w:hAnsi="GOST type A"/>
          <w:b/>
          <w:sz w:val="24"/>
          <w:szCs w:val="24"/>
        </w:rPr>
        <w:t>Роковой день</w:t>
      </w:r>
    </w:p>
    <w:p w:rsidR="00E24154" w:rsidRPr="001B4039" w:rsidRDefault="00E24154" w:rsidP="00AA22EB">
      <w:pPr>
        <w:spacing w:line="360" w:lineRule="auto"/>
        <w:jc w:val="center"/>
        <w:rPr>
          <w:rFonts w:ascii="GOST type A" w:hAnsi="GOST type A"/>
          <w:sz w:val="24"/>
          <w:szCs w:val="24"/>
          <w:u w:val="single"/>
        </w:rPr>
      </w:pPr>
      <w:r w:rsidRPr="001B4039">
        <w:rPr>
          <w:rFonts w:ascii="GOST type A" w:hAnsi="GOST type A"/>
          <w:sz w:val="24"/>
          <w:szCs w:val="24"/>
          <w:u w:val="single"/>
        </w:rPr>
        <w:t>Миф № 01: Почти все будут мгновенно убиты ядерной атакой.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Вы, может быть, думали - а что, если бомба упадёт прямо на вас? Скорее всего, нет. Случится нечто вроде нижеописанного.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Однажды в компьютерах России произойдёт сбой и они поведут себя так, как будто США уже нанесли удар на опережение. Система оповещения США уже допускала подобные ошибки и нас отделяли минуты от нанесения удара возмездия, прежде чем ошибка выяснялась. Кто сказал, что русские всегда будут оказываться столь же предусмотрительными?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Сорок минут отделяют запуск ракеты из России от поражения ею цели в Северной Америке. До этого у США есть считанные минуты на ответ. Случается, что президентская связь с Россией не работает (и так бывало не раз). Это, кстати, может повлиять на решение подозрительных русских нанести удар.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 что этот, какеготам, в Белом Доме дотягивается до чемоданчика и жмёт кнопку. Конечно, ракеты ПВО пытаются остановить атаку русских ракет до того, как они поразят первоочередные цели - штаб NORAD, NORthern Air Defense (ПВО Северной Америки - прим. перев.) в Colorado Springs, Colorado и его резервного "двойника" в North Bay, Ontario.</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Там находятся надёжно защищённые компьютерные и коммуникационные сети, являющиеся весьма привлекательной целью. Учитывая, что часть ракет будет сбита, русские не поскупятся.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Лучший способ нарушить все коммуникации Северной Америки заключается всего лишь в подрыве четырёх термоядерных зарядов на большой высоте над континентом. Они породят ЭМИ (ЭлектроМагнитный Импульс), который с большой вероятностью поразит все включенные электрические и электронные устройства. Он также выведет из строя все устройства, содержащие интегральные микросхемы и имеющие антенну длиной более тридцати дюймов (около </w:t>
      </w:r>
      <w:smartTag w:uri="urn:schemas-microsoft-com:office:smarttags" w:element="metricconverter">
        <w:smartTagPr>
          <w:attr w:name="ProductID" w:val="77 см"/>
        </w:smartTagPr>
        <w:r w:rsidRPr="001B4039">
          <w:rPr>
            <w:rFonts w:ascii="GOST type A" w:hAnsi="GOST type A"/>
            <w:sz w:val="24"/>
            <w:szCs w:val="24"/>
          </w:rPr>
          <w:t>77 см</w:t>
        </w:r>
      </w:smartTag>
      <w:r w:rsidRPr="001B4039">
        <w:rPr>
          <w:rFonts w:ascii="GOST type A" w:hAnsi="GOST type A"/>
          <w:sz w:val="24"/>
          <w:szCs w:val="24"/>
        </w:rPr>
        <w:t xml:space="preserve"> - прим. перев.). Это значит, что ваш радиоприёмник и телевизор безнадёжно испорчены и бесполезны, даже если электропитание всё ещё подаётся на них.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 всему континенту вырубилось электричество. Если вы, может же такое случиться, слушали старый ламповый радиоприёмник (вы вообще когда-нибудь такой видели?), в лучшем случае передающий сообщение о чрезвычайной ситуации, вы узнали - худшее случилось.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ином случае вы стоите среди остальных уцелевших и слышите "Ну и денёк, а? Странно, что что-то случилось в такой приятный день". Тишина. Светит солнце и поют птицы, ветерок обвевает вас и вы ещё ничего не знаете о мелких неприятностях на North Bay. Там ничего теперь нет. Тишина.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Поползли слухи. Вы пытаетесь дозвониться до супругов, друзей, родных. Никакой суеты. Тишина. Телефон тоже не работает.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Вы выжили. Пришёл роковой день, а вы всё ещё живы. Пока вы ждёте возвращения домой своей половинки и ваших детей, у вас есть время сделать кое-что дельное и весьма практичное. Например, посетить магазин и запастись кое-чем.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Нетрудно заметить, что маленький магазинчик на углу закрыт. Хозяин поверил слухам и решил приберечь товар. А кроме того, на ваши деньги сегодня ничего не купишь. Вы полагали прежде, что инфляция была стремительной, но теперь вам представлен куда более яркий пример.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супермаркете, если успеете, застанете светопреставление. Если не успеете, _ничего_. Может быть, большой пакет с собачьим питанием (берите, не стесняйтесь!) или несколько банок с мастикой для пола (забудьте о них). Остальное уже уволокли.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Куда-то исчезли все кассиры и менеджеры (они сделали покупки и ушли, ясное дело). Да они бы и не работали - без электричества-то. Вы увидите копов - они и сами мародёрствуют.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на обратном пути вы заметите чем-то набитую корзинку из супермаркета - дважды подумайте, прежде чем завладеть ею. Если драка закончится ранами, их не зашьют врачи в опустевшей больнице. Все слишком заняты, чтобы вызвать "Скорую Помощь", и, даже если найдётся доброхот, машина не приедет.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Конечно, визит в супермаркет может не иметь ничего общего с вышеописанным. Он может быть просто более напряжённым, чем обычно, потому что все хотят закупиться. И вы бубните: "Люди добрые, всё хорошо, всё хорошо, успокойтесь". Так вы ведёте себя, пытаясь как можно быстрее сделать свои дела и не поднять волну паники. "Да. Я понимаю, что кассы не работают. Но возьмите деньги. Нет, спасибо, сдачу оставьте себе."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Ну и, конечно, если вокруг ещё спокойно, можно взять старую добрую пластиковую кредитку и вдоволь закупиться снарягой для туризма и выживания. Не беспокойтесь об оплате, счёт не придёт. Может возникнуть проблема с доставкой снаряги, если машина не на ходу (ЭМИ вывел из строя электронную систему зажигания). "Нет, всё в порядке. Не беспокойтесь. Я просто сложу всё это в мой старый красный пикап." Но наверняка вас не радует мысль о том, чтобы волочь всё это на ваш тридцать второй этаж, было бы где всё это попрятать. "Представляете, люди всё ещё ни о чём не беспокоятся. Похоже, что мы оказались поумнее остальных, 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Однако вполне вероятно, что вы возвращаетесь домой с пятидесятифунтовой (</w:t>
      </w:r>
      <w:smartTag w:uri="urn:schemas-microsoft-com:office:smarttags" w:element="metricconverter">
        <w:smartTagPr>
          <w:attr w:name="ProductID" w:val="22,7 кг"/>
        </w:smartTagPr>
        <w:r w:rsidRPr="001B4039">
          <w:rPr>
            <w:rFonts w:ascii="GOST type A" w:hAnsi="GOST type A"/>
            <w:sz w:val="24"/>
            <w:szCs w:val="24"/>
          </w:rPr>
          <w:t>22,7 кг</w:t>
        </w:r>
      </w:smartTag>
      <w:r w:rsidRPr="001B4039">
        <w:rPr>
          <w:rFonts w:ascii="GOST type A" w:hAnsi="GOST type A"/>
          <w:sz w:val="24"/>
          <w:szCs w:val="24"/>
        </w:rPr>
        <w:t xml:space="preserve"> - прим. пер. ) упаковкой собачьего корма. Как, хватит силёнок затащить на тридцать второй этаж? Вы, конечно, в курсе, что лифты встали. Можно спрятать в багажник вашей машины в гараже - лишь бы никто не заметил.</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Дом, милый дом. Дети вернулись из школы. Хватит ли вам мужества после сцены в супермаркете послать их раздобыть ещё чего-нибудь? Не похоже, чтобы там, снаружи, шёл карнавал. Вы видели когда-нибудь Watts, Detroit, Washington D.C., или Baltimore после похожих "карнавалов" (понятия не имею, о чём он - прим. пер.)? Я - видел. Думаю, вы оставите детей дома. Остаётся ждать свою половинку в браке - это может затянуться на несколько часов.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 вот половинка дома. "Что это значит?! Всё, что тебе удалось раздобыть - полсотни фунтов собачьей жрачки? Собаки-то у нас нет, такая мысль в голову не приходила?" Электричества по-прежнему нет - ничего не приготовить. Лучше сожрать всё из холодильника, прежде чем он разморозится и даст пище протухнуть. Нет воды, и дождесборники на крыше пусты. Становится холодно. Похоже, что лучше всего - отправляться спать. А то ведь темнота, и не видно ничего. На залитый тьмой улицах внизу какой-то шум. Может быть, утром всё будет светлее и всяко позитивнее?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День второй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Раннее утро начинается с шума: похоже, с балконов вниз летят кастрюли и сковороды, а также одеяла, подушки и прочее. Очевидно, некоторые постояльцы съезжают. Может, и вам пора?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На свету всё выглядит лучше, не так ли? Телевизор не включается, телефон тоже не работает. И туалет, знаете ли, не смывается. И не приготовишь ничего. Ну-ну, не всё так плохо. Представьте, что вы на пикнике. Кушайте прямо из банок, тем более и воды-то нет, чтобы посуду помыть.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Видите, вы пережили роковой день, и даже не слышали взрывов, не видели ядерных "грибов" от взрывов, вообще ничего в этом роде. Наверное, имеет смысл сесть и подумать, что теперь делать. Возможно, ещё будут бомбёжки, этого можно ожидать.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планы противника реализовались, то с основными целями покончено. Уничтожены ли три Titan Wings в штатах Kansas, Missouri and Arkansas (три крыла по восемнадцать ракет), или поразили свои российские цели - беспокоиться о них нечего. Стёрты с лица Земли базы перехватчиков в Монтане и Дакоте. Этих мест больше нет. [Примечание автора: Тут кое-что изменилось. Titan Wings "демобилизовались", и основную ударную миссию как у США, так и у России приняли на себя атомные субмарины, несущие на борту разделяющие боеголовки КУДА БОЛЬШЕЙ разрушительной силы. Первостепенными целями теперь стали базы подводных лодок, откуда в море могут выйти "отдыхающие" субмарины.]</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Потом закрутились события вокруг второстепенных целей. Вокруг военных баз в США и по всему миру. О-о, военным есть, чем занять себя на какой-то срок, некоторое время они скоротают за своей вознёй. А вот города - в самом конце списка, хотя каждый аэропорт с взлётно-посадочной полосой длиною в десять тысяч футов (порядка трёх километров - прим. пер.) - весьма привлекательная мишень, потому что с него могут взлетать после дозаправки стратегические бомбардировщики. Через день-два дело может дойти и до них.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Есть две стратегии ведения войны, одна нацелена на уничтожение армий, другая - ценностей (counterforce and countervalue strategies).</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Одна предполагает нейтрализацию вражеский войск, чтобы они не смогли противостоять. Тут есть место воинским кодексам чести, подобным рыцарским. Никакого вреда женщинам и детям.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Вторая же диктует уничтожить всё, что врагу дорого, чтоб его деморализовать. Метод монгольских орд. "Пленных не брать", "хороший индеец - мёртвый индеец", "бей жидов", "никого не щадить".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Со второй стратегией связана проблема, заключающаяся в поведении людей, понимающих, что им предстоит победить или умереть - они могут стать очень опасными противниками. Вероятно, наилучший выход - обескровить чужие войска и оставить мирные города в заложниках. "Теперь сдавайтесь, или ваши города будут лежать в руинах". В любом случае, города - не основная цель ракетной атаки.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 вот мы сидим. Невредимые, проживаем первый день после конца света. Но на горизонте нечто весьма безрадостное. Возможно, бомбы упадут на город на следующие сутки. А хоть бы и нет, что здесь оставаться? Нет электричества, тепла, воды. И не похоже, что скоро положение исправится. Не работают лифты. Для пожилых людей это значит "если мы спустимся (если они вообще смогут спуститься!), то подняться уже не сможем".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магазинах закончились продукты. И не появятся. (Хотя, может быть, вы верите правительству, обещающему начать доставку через где-то две недели - может, побьёмся о заклад?) Да ещё жуткая дрянь - ядерные осадки (fallout, детишки! - прим. пер.) - примется сыпаться с равнодушных небес через двадцать четыре - сорок восемь часов после удара... или раньше.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Есть (все, наверное, видели фильм "На берегу") решение - пакетик, полный пилюль с цианидом. Всем хватит. "Открой пошире..."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Нет? Тогда вам предстоит выживать. После того, как вы надеялись, что бомба упадёт прямо на вас, и после того, как вы отказались от простого выхода, лёгкой смерти. Да ну, не так уж это страшно - мир без электричества, автомобилей, радио, телевизоров, телефонов и супермаркетов. И с населением Северной Америки всего в двадцать миллионов человек. (Не все они окажутся канадцами).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Это мир, каким он был в девятнадцатом веке. Не было автомобилей, супермаркетов, кинематографа, телевиления, радио, телефонов, современной (нам) медицины, самолётов, ракет и компьютеров - а люди жили и наслаждались жизнью больше нашего.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Да людям вообще свойственно выживать. Оставьте человека на льдине в сердце Арктики безо всего вообще - и он продержится, пока его случайно не спасут.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Вам теперь выживать. Вы пережили ядерный закат мира. В конечном счёте вы всё равно умрёте - это закон бытия. Вопрос не в факте смерти, а в длительности и качестве жизни.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Итак, вы всё-таки выжили. И если хотите продолжать в том же духе, лучше уносите ноги из города. Не только из-за бомб, а ещё из-за сомнительного счастья анархии.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Более того, среди более не функционирующих ватерклозетов и остающихся на улицах мёртвых тел очень скоро заведётся какая-нибудь зараза. Итак, куда двигаться, каким образом?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До отбытия в глушь рассмотрим альтернативный вариант пребывания в городе. Может быть, вы убеждены в том, что русские никогда не занесут ядерный кулак над вашим городом. Или, если всё-таки занесут, вы считаете своё подземное убежище достаточно надёжным, чтобы уберечь вас и вашу семью. Конечно, от прямого попадания оно не спасёт, но хорошее бомбоубежище предоставит вам достаточную защиту даже в пределах пяти миль от эпицентра взрыва.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Но дело в том, что метро и подземные гаражи не приспособлены для того, чтобы служить бомбоубежищами. У них нет взрывоустойчивых дверей и вентиляции. Все, находящиеся в таком месте, в момент взрыва подвержены явлению, именуемому попкорн, или поджаривание. Частицы движущегося с огромной скоростью песка вызывают волдыри на всех открытых частях человеческого тела. Это, вкупе с некоторыми другими патологическими процессами, приводит в течение нескольких дней к мучительной смерти.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Хотя защита, предоставляемая бомбоубежищем, куда лучше пребывания на открытой местности, есть причины оставаться в жилом доме, а не стремиться в большое общественное убежище, если опасность взрыва мала, или её нет вовсе.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общественных убежищах нет запасов и нет оборудования. Среднее убежище рассчитано на три тысячи человек. Представляете, какая там анархия, какие там условия? В отсутствие пищи, первыми умрут дети, не снабжённые подкожным жиром. За ними на очереди хронические больные (особенно пожилые), которым нужны особые лекарства, и раненые.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 только смертность оказывает негативный психологический эффект на спасённых. Большие проблемы санитарного характера создадут неработающие водоснабжение и канализация. Большинство ныне созданных убежищ не имеют санитарного обеспечения на три тысячи человек.</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Одна из наибольших опасностей в бомбоубежище - отравление диоксидом углерода. Общественные убежища, за редким исключением, не оборудованы вентиляцией, соответствующей количеству людей и значительному сроку их пребывания внутри. А существующие вентиляционные системы зависят от наличия электропитания.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Кроме того, в общественных убежищах не так чтобы очень светло, существует серьёзная опасность анархии, почти наверняка нет пищи, и, возможно, воды (что важнее), и теперь понятно, почему подготовленный и вооружённый знаниями человек не желает быть застигнутым смертью в таком месте.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Возвращаясь к пребыванию в квартире в многоэтажном доме - если опасности взрыва нет, это более предпочтительный вариант для продолжительного выживания, нежели оставаться в общественном убежище. Уже десятый-пятнадцатый этаж - защита от воздействия ядерных осадков, выпавших на поверхость земли. А десять или более этажей над головой уберегут от осевших на крышу.</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Для пущей безопасности обитатель квартиры может оборудовать внутреннюю комнату без окон. Взрыв, произошедший в пятнадцати или более милях (порядка 28 км - прим. пер.), выбьет стёкла в окнах и их осколками посечёт неосторожных. Опустить шторы и жалюзи будет нелишним. Взрывной волне предшествует яркая вспышка. Есть от нескольких секунд до трёх-четырёх минут, чтобы присесть за диван или найти другое укрытие.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Без промедления совершить защитное действие означает также уберечь себя и от воздействия интенсивого теплового излучения, которое сопровождает ядерный взрыв и которое порождает пожары в области от пятнадцати до двадцати миль от эпицентра взрыва. Пожары - сами по себе проблема, а если вы находитесь с подветренной стороны от большого пожара или "огненного шторма" (Комплексное явление, возникающее при сливании множества пожаров в один. Быстро распространяется, тяжело поддаётся тушению. Попавшие в область скорее задыхаются, чем сгорают. Дрезден, Хиросима. - прим. пер.), есть опасность отравления моноксидом углерода.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Пожарозащитные методики достаточно широко известны, поэтому здесь они упомянуты не будут. Надо отметить, что вызывать пожарную службу смысла не имеет - при нефункциональном центральном водоснабжении толку от них мало. Можно и нужно запечатать импровизированными способами апартаменты над вашими и прямо под вашими, чтобы занесённые в них ядерные осадки не оседали в опасной близости.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Возможно объединить усилия с другими выжившими, чтобы стать жителями утёса, как в старину. Ведром на верёвке доставлять воду, добытую в ближнем ручье или пруду, и так далее.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Проявив некоторую изобретательность, нетрудно обеспечить тепло и свет, но, если: у вас достаточно пищи, чтобы продержаться, пока вырастет и будет собран новый урожай (большинство специалистов рекомендуют запас самое меньшее на два года); и вы всерьёз готовы к санитарным проблемам, возникающим из-за нездоровья; и вы с вашими соратниками как следует организованы и не боитесь анархии, и рядом не гремят новые взрывы - тогда вы уверенно идёте по пути длительного выживания. Всё лучше, чем сидеть в общественном убежище.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Может быть множество причин, в силу которых вы решите остаться в городе. Или конфликт случился зимой и у вас нет запланированного маршрута, подходящей одежды и припасов для совершения путешествия, или вы физически неспособны пуститься в путь, или не знаете подходящего места, где укрыться, или...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Те, кто подготовились и всё хорошо спланировали, могут только надеяться на то, что события развернутся не зимой. В бурю, в холодную погоду больше всего смертей будет от переохлаждения, чем от иных причин. Более чем вероятно, что дороги и магистрали будут разбиты. Если неподалёку происходили взрывы, значит, переходы и линии инфраструктуры (ЛЭП, к примеру - прим. пер.) опрокинуты на проезжую часть, что сделало её НЕпроезжей.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Ну и, конечно, пробки, как же без них. Дороги, наглухо перекрытые брошенными автомобилями. Думаю, лучше забыть об использовании автомобиля, если только вы не привели свой план в действие молниеносно, ещё до наступления паники и неразберихи на дорогах.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Мотоцикл, мотороллер, наконец, велосипед в данной ситуации предоставляют значительные преимущества по сравнению с автомобилем. Ибо по отношению "перевозимый груз - собственный вес" они значительно выигрывают.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Самым надёжным способом исхода остаётся пеший переход. Если один человек проходил намеченный путь, а его спутники обладают хоть сколько-нибудь приемлемой физической формой, двух-трёхдневный переход вполне реализуем. И снова, грамотная подготовка меняет очень многое. Подходящее снаряжение, надлежащая одежда, спланированный путь исхода, продуманный выбор несомого груза, и должное распределение нагрузки.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 как и раньше, есть выигрышные варианты. Заранее спланированные места привалов и встреч с товарищами по выживанию, также движущимися к убежищу, или, может быть, в настораживающей докризисной ситуации вы предпочтёте рассредоточиться. Наиболее вероятно, что тот, кто составил план выживания и реагирует незамедлительно, успеет избежать острых ощущений.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Со сменой местности пребывания, или перемещением на другую сторону горы, вероятность выживания резко возрастает. Опасность ударной волны и теплового излучения становится гораздо менее актуальной. Но взрывами будет убито не так много людей - о да, конечно, от них погибнут миллионы, но в отношении к жившим до рокового дня это составит 10-15 процентов. И значительное число жертв окажется на немалом расстоянии от взрыва, а погибнут от ран, нанесённых осколками стекла.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Как утверждалось ранее, в зависимости от времени года и погоды, многие могут погибнуть от холода. Есть и более лютый убийца. Это, конечно, ядерные осадки (fallout - прим. пер.) от взрывов, которые способны распространяться на сотни миль. На этот дальний переход им может потребоваться от нескольких часов до дня-двух. Если позволит погода, и спасающиеся знают, что делать, времени на постройку соответствующего убежища хватит.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Защита от ядерных осадков разработана и опробована каждым государством, владеющим ядерным оружием. Хотя информация об этих методах вполне доступна, большинство людей не удосужились ознакомиться с нею.</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Как минимум, доступны два простых способа. Первый из них - покинуть заражённую область. Но заражённая область может быть слишком велика, чтобы покинуть её в сжатые сроки, да и едва ли возможно будет разжиться точной информацией о направлении распространения ядерных осадков.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Второй способ - построить импровизированное убежище. Условия погоды, рельефа, времени продиктуют, возможно ли будет вырыть траншею и закрыть её дёрном, усиленным жердями, деревянными дверьми, или транспортным средством. Построенное должным образом, такое убежище снизит до минимума или вовсе нейтрализует воздействие ядерных осадков.</w:t>
      </w:r>
    </w:p>
    <w:p w:rsidR="00E24154" w:rsidRPr="001B4039" w:rsidRDefault="00E24154" w:rsidP="00AA22EB">
      <w:pPr>
        <w:spacing w:line="360" w:lineRule="auto"/>
        <w:ind w:firstLine="540"/>
        <w:rPr>
          <w:rFonts w:ascii="GOST type A" w:hAnsi="GOST type A"/>
          <w:sz w:val="24"/>
          <w:szCs w:val="24"/>
        </w:rPr>
      </w:pP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Подробности постройки убежища - в книгах, приведённых ниже, в "Библиографии" (советские учебники тоже подойдут - прим. пер.). Один из важнейших и не всегда рассматриваемых факторов - обеспечение надёжного снабжения воздухом для предотвращения отравления диоксидом углерода. Этот вопрос, применительно к форс-мажорной ситуации, также рассмотрен в приведённых книгах.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Эффект воздействия ядерных осадков не всегда смерть, хотя нередко это так. Даже если и смерть - то не мгновенная. Сильное облучение вызывает болезненную и внешне отвратительную смерть через несколько дней. Более возможно, что эффекты на облучённых проявятся через несколько недель, месяцев или даже лет. Как и гласит заголовок данной статьи, все эти люди переживут роковой день. Это не ключевой вопрос выживания, но условие дальнейшего существования, о котором необходимо побеспокоиться. В конечном счёте, смерть ожидает каждого, но качество жизни в этом промежутке - очень важная подробность.</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02: Большинство людей быстро умрёт от поражающих факторов ядерного взрыва.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На второй год после ядерного конфликта объединённые эффекты взрывов, теплового излучения и осадков выльются в иногда скоропостижную, но чаще отсроченную, смерть приблизительно 35 % численности довоенного населения. Смерти, непосредственно связанные с радиацией и применением ядерного оружия, будут продолжаться в течение пяти лет, и унесут к исходу этого срока около 40 % от численности довоенного населения.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Через пять лет от довоенного человечества останется едва ли 20 %. Только половина жертв будет напрямую связана с бомбёжками и их последствиями.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Что же это за причины, не менее эффективно уводящие людей в могилы постъядерного мира? Это: холод, голод, болезни и анархия (ну, не как таковая, а её производные; я бы назвал эту причину &lt;социальной&gt; - прим. пер.). Хотя угрозу применения химического и биологического оружия игнорировать нельзя, причины смертности можно рассматривать скорее как естественные. То есть они естественным образом вытекают из факта разрушения общественной инфраструктуры и тягот каждодневного выживания.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Четыре фактора, определяющих выживание:</w:t>
      </w:r>
    </w:p>
    <w:p w:rsidR="00E24154" w:rsidRPr="001B4039" w:rsidRDefault="00E24154" w:rsidP="00AA22EB">
      <w:pPr>
        <w:numPr>
          <w:ilvl w:val="0"/>
          <w:numId w:val="11"/>
        </w:numPr>
        <w:spacing w:line="240" w:lineRule="auto"/>
        <w:rPr>
          <w:rFonts w:ascii="GOST type A" w:hAnsi="GOST type A"/>
          <w:sz w:val="24"/>
          <w:szCs w:val="24"/>
        </w:rPr>
      </w:pPr>
      <w:r w:rsidRPr="001B4039">
        <w:rPr>
          <w:rFonts w:ascii="GOST type A" w:hAnsi="GOST type A"/>
          <w:sz w:val="24"/>
          <w:szCs w:val="24"/>
        </w:rPr>
        <w:t>местоположение</w:t>
      </w:r>
    </w:p>
    <w:p w:rsidR="00E24154" w:rsidRPr="001B4039" w:rsidRDefault="00E24154" w:rsidP="00AA22EB">
      <w:pPr>
        <w:numPr>
          <w:ilvl w:val="0"/>
          <w:numId w:val="11"/>
        </w:numPr>
        <w:spacing w:line="240" w:lineRule="auto"/>
        <w:rPr>
          <w:rFonts w:ascii="GOST type A" w:hAnsi="GOST type A"/>
          <w:sz w:val="24"/>
          <w:szCs w:val="24"/>
        </w:rPr>
      </w:pPr>
      <w:r w:rsidRPr="001B4039">
        <w:rPr>
          <w:rFonts w:ascii="GOST type A" w:hAnsi="GOST type A"/>
          <w:sz w:val="24"/>
          <w:szCs w:val="24"/>
        </w:rPr>
        <w:t>знания</w:t>
      </w:r>
    </w:p>
    <w:p w:rsidR="00E24154" w:rsidRPr="001B4039" w:rsidRDefault="00E24154" w:rsidP="00AA22EB">
      <w:pPr>
        <w:numPr>
          <w:ilvl w:val="0"/>
          <w:numId w:val="11"/>
        </w:numPr>
        <w:spacing w:line="240" w:lineRule="auto"/>
        <w:rPr>
          <w:rFonts w:ascii="GOST type A" w:hAnsi="GOST type A"/>
          <w:sz w:val="24"/>
          <w:szCs w:val="24"/>
        </w:rPr>
      </w:pPr>
      <w:r w:rsidRPr="001B4039">
        <w:rPr>
          <w:rFonts w:ascii="GOST type A" w:hAnsi="GOST type A"/>
          <w:sz w:val="24"/>
          <w:szCs w:val="24"/>
        </w:rPr>
        <w:t>готовность</w:t>
      </w:r>
    </w:p>
    <w:p w:rsidR="00E24154" w:rsidRPr="001B4039" w:rsidRDefault="00E24154" w:rsidP="00AA22EB">
      <w:pPr>
        <w:numPr>
          <w:ilvl w:val="0"/>
          <w:numId w:val="11"/>
        </w:numPr>
        <w:spacing w:line="240" w:lineRule="auto"/>
        <w:rPr>
          <w:rFonts w:ascii="GOST type A" w:hAnsi="GOST type A"/>
          <w:sz w:val="24"/>
          <w:szCs w:val="24"/>
        </w:rPr>
      </w:pPr>
      <w:r w:rsidRPr="001B4039">
        <w:rPr>
          <w:rFonts w:ascii="GOST type A" w:hAnsi="GOST type A"/>
          <w:sz w:val="24"/>
          <w:szCs w:val="24"/>
        </w:rPr>
        <w:t>удача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час нанесения удара множество людей будут находиться там, где произведут ужасные опустошения взрывы и излучение. Другие окажутся в местах, которых никогда не коснётся это смертоносное дыхание. И те, и другие, зная, что делать, и должным образом подготовившись, смогут выжить и останутся невредимыми, заново наводя порядок на Земле.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Убежище</w:t>
      </w:r>
    </w:p>
    <w:p w:rsidR="00E24154" w:rsidRPr="001B4039" w:rsidRDefault="00E24154" w:rsidP="00AA22EB">
      <w:pPr>
        <w:spacing w:line="360" w:lineRule="auto"/>
        <w:ind w:firstLine="540"/>
        <w:jc w:val="center"/>
        <w:rPr>
          <w:rFonts w:ascii="GOST type A" w:hAnsi="GOST type A"/>
          <w:sz w:val="24"/>
          <w:szCs w:val="24"/>
        </w:rPr>
      </w:pPr>
      <w:r w:rsidRPr="001B4039">
        <w:rPr>
          <w:rFonts w:ascii="GOST type A" w:hAnsi="GOST type A"/>
          <w:sz w:val="24"/>
          <w:szCs w:val="24"/>
          <w:u w:val="single"/>
        </w:rPr>
        <w:t>Миф № 03: Можно построить надёжное убежище у себя в подвале</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 ряду причин убежище в подвале не может служить надёжной защитой. Удачным сравнением убежища в подвале и полноценного защитного сооружения послужит пример с доской и полностью укомплектованным спасательным судном. Это не подразумевает, что потерпевшему кораблекрушение нужно оставить мысль о возможности самостоятельного спасения (например, уцепиться за доску или бревно и приниматься грести в направлении, где предположительно находится берег), если нет лучшего варианта, например, спасательного катера или плота.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Весьма скромную защиту предоставляют (начиная с крыши и далее вниз) слой шифера, фут-два (1 фут = 0,305 метра - прим. пер. ) воздушной прослойки на чердаке, от четверти до полудюйма водонепроницаемого материала, немного краски, ковёр на полу, несколько перекрытий, и, может быть, бетонные панели, если подвал ими перекрыт. Расстояние между крышей и подвалом (у двухэтажного строения, разумеется, больше, чем у бунгало) защиты добавляет, но этот фактор, даже вместе с вышеперечисленными, сберегает не серьёзнее, чем шесть-восемь дюймов (15-20 сантиметров - прим. пер. ) земли.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Итак, некто принимается устраивать в своём подвале соответствующее убежище, используя, как обычно рекомендуют, такие материалы, как книжные полки и трубы (заполненные землёй, если это возможно), и обычно допускает несколько ошибок. Настелить полы потолще не повредит, но куда большее внимание следует уделить внешней части подвальной стены, там, где фундамент возвышается над землёй. Предпочтительно разместить убежище минимум на три фута глубже поверхности земли, прикрыв голову хозяев убежища как минимум тремя футами почвы.</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Другая важная проблема заключается в налаживании вентиляции, предотвращая отравление диоксидом углерода. Многие эксперты по выживанию не рекомендуют устраивать убежище в подвале из-за возможности отравления моноксидом углерода в случаях пожара, повреждения дымохода и из-за угрозы самого пожара в результате распространения огненного шторма, вызванного тепловым излучением ядерного взрыва.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Есть очевидные преимущества убежища в подвале. Доступ к пище, одежде и одеялам, запасённым в доме наверху. Доступность воды в водонагревателе. И, самое важное, психологический комфорт, испытываемый вблизи родного гнезда. Конечно, ни одно из этих достоинств не перевешивает надёжности правильно оборудованного и обслуживаемого убежища.</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04: Нужно фильтровать воздух, поступающий в убежище, чтобы очистить его от ядерных осадков.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Одно из распространённых заблуждений относительно ядерных осадков и убежищ от них заключается в том, что сам воздух может стать радиоактивным. Это не соответствует истине. Немного в этом разобравшись, можно сказать: "да, но! он таки может содержать радиоактивные частицы ядерных осадков". Это истине соответствует, но правильно спроектированный воздухозаборник предотвратит попадание заражённых частиц вместе с воздухом внутрь убежища.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Чтобы оставшиеся в воздухе, направленном внутрь убежища, частицы ядерных осадков не стали проблемой, сделает своё дело фильтр,например, лист, установленный в воздуховоде перпендикулярно потоку, на котором зловредные частицы осядут.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вентиляция не снабжена автоматическими противовзрывными заслонками, доступ воздуха должен быть быстро перекрыт и оставаться перекрытым в течение нескольких минут после яркой вспышки близкого ядерного взрыва (для предотвращения эффекта "попкорна", или "поджаривания", описанного ранее). Воздуховоды должны быть перекрыты и в случае близкого пожара во избежание отравления моноксидом углерода.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Большинство персональных убежищ построены без учёта вышеуказанных предостережений. Опасность отравления моноксидом углерода служит причиной, по которой эксперты советуют предпочесть построить убежище на приемлемом расстоянии от уже существующих построек.</w:t>
      </w:r>
    </w:p>
    <w:p w:rsidR="00E24154" w:rsidRPr="001B4039" w:rsidRDefault="00E24154" w:rsidP="00AA22EB">
      <w:pPr>
        <w:spacing w:line="360" w:lineRule="auto"/>
        <w:ind w:firstLine="540"/>
        <w:jc w:val="center"/>
        <w:rPr>
          <w:rFonts w:ascii="GOST type A" w:hAnsi="GOST type A"/>
          <w:sz w:val="24"/>
          <w:szCs w:val="24"/>
        </w:rPr>
      </w:pPr>
      <w:r w:rsidRPr="001B4039">
        <w:rPr>
          <w:rFonts w:ascii="GOST type A" w:hAnsi="GOST type A"/>
          <w:sz w:val="24"/>
          <w:szCs w:val="24"/>
          <w:u w:val="single"/>
        </w:rPr>
        <w:t>Миф № 05: Вода станет радиоактивной</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Как отмечалось выше, материалы для изготовления воздушного насоса или примитивного детектора радиации можно найти почти в каждом доме. Тому, кто выбрал подвальный метод выживания, необходимо запастись детальной инструкцией по изготовлению этих устройств, наряду с запасами пищи, а также воды приблизительно по 14 галлонов ( английский галлон = 4,54 л; американский = 3,78 л - прим. пер. ) на человека.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Существует определённое недопонимание вопроса превращения воды в радиоактивную, как и в случае с воздухом. Это может иметь отношение к заблуждениям о природе тяжёлой воды, но в это мы углубляться не будем. Радиоактивные частицы могут содержаться в воде как взвесь, вот почему необходимо быть уверенным в своём запасе питьевой воды.</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период восстановления, когда уровень радиации снижается до позволяющего покинуть убежище, окажутся востребованы ныне существующие методы выделения ядерных осадков из воды и для её дистилляции, чтобы сделать её пригодной для питья и приготовления пищи.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Хотя примитивное убежище может оказаться мостиком между жизнью и смертью, это не то, с чем хотелось бы иметь дело долгое время.</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06: Через пару недель опасной радиации не станет.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Существует множество заблуждений о том, что безопасно, а что нет. Тема настолько объёмна, что требует профессиональной консультации. Однако, если рядом не окажется доктора, чтобы исцелил сломанную ногу, как я предполагаю, Вы попытаетесь сделать сами всё, что сможете. Или, если при постройке моста рядом не окажется инженера, снова я предполагаю, что строитель будет действовать по своему усмотрению.</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Любой врач желает располагать рентген-аппаратом, принимаясь за лечение перелома, и точно так же любой инженер предпочитает иметь в наличии оборудование, спецификации и компьютеры или логарифмические линейки, когда берётся за постройку моста. Как нетрудно представить, специалист по радиационной защите (в ВС РФ принят термин РХБЗ - ради-, хим-, биологическая защита - прим. пер.) просто мечтает разжиться детектором радиации, когда от него требуют профессионального совета.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Когда нет ни советчика, ни экспертизы, ни оборудования, приходиться действовать как есть. Эмпирическим образом выведенное правило гласит: ядерных осадков не слишком много, пока вы их не видите, и в этом случае их слишком мало, чтобы убить вас. Ядерные осадки (всё так же именуемые на официальном языке Пуританской Республики Пиндостан fallout - прим. пер.) обычно выглядят как маленькие песчинки или крупинки, обычно яркого цвета, хотя не всегда, это зависит от их происхождения. Лучшее место для обнаружения - ровная поверхность, например - шляпа с полями или капот автомобиля.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Чем плотнее и чаще ядерные осадки, тем больше представляемая ими опасность, несмотря на то, что безусловной прямой зависимости нет. Они могут выпадать тонким слоем и собираться в кучки. Вполне возможно построить из доступных материалов примитивный детектор излучения. Как это сделать, описано в книгах, приведённых в Библиографии.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Располагая доступным в широкой продаже оборудованием для измерения уровня излучения, необходимо освоить некоторые навыки его использования. Например, почти всё снаряжение для выживания разработано для использования взрослым человеком обычных габаритов. Это значит, что детектор, переносимый в руке идущим взрослым человеком, сообщит, сколько излучения наличествует на высоте трёх с половиной футов (около 1,07 метра - прим. пер.) над землёй, а следовательно - сколько получат органы взрослого человека, находящиеся на этом уровне и выше. Организм же подростка или ребёнка находится ближе к земле, и его настигнет бОльшее облучение. По этой причине при прохождении опасной местности дети должны пребывать на плечах взрослых.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Другое эмпирическое правило заключается в том, что при возрастании времени в семь раз радиоактивность уменьшается в десять раз. Это называется "правилом семи и десяти". Оно опирается на обычное время распада. Применяется для примеров, обучения, построения теоретических моделей, но в практическом применении скорость распада будет изменяться иначе, в зависимости от обстоятельств. Это определяется изотопным составом, но в это мы тоже не будем углубляться.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Бытует среди полуграмотных и такое заблуждение, что небольшие дозы радиации не могут стать причиной скоропостижной смерти. После нескольких дней, проведённых в пределах тесного, кое-как приспособленного к тому, чтобы выполнять эту роль, убежища, возможно предположить, что, поскольку детекторы показывают весьма невысокий уровень радиации (или вообще нулевой), вполне безопасно выйти наружу и спать под яркими звёздами летней ночи, ощущая дуновение лёгкого бриза.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Заблуждения вновь возрастают с проведением измерений на высоте, на которой детектор и органы удалены от источника радиации. Но этот не тот случай, когда человек распростёрт на земле в течение долгих часов сна. Эти долгие часы несильного облучения могут вызвать смерть за всего лишь несколько дней.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 что вполне здоровые родители, выпустившие детей из тесного, негостеприимного, примитивного убежища, чтобы позволить им играть на расстеленном на земле одеяле, будут шокированы, увидев, как эти дети зачахли за несколько дней, хотя сами взрослые оставались здоровы. Жизненно важные органы детей оказались слишком близко к источнику смертоносной радиации и были там слишком долго, а организмы взрослых сберегло расстояние.</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07: Лучевая болезнь не заразна, поэтому помогать пострадавшим не опасно.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Утверждение, что лучевая болезнь не заразна, повсеместно встречается в литературе. Это правда. Из этого делаются ошибочные выводы о безвредности пребывания среди облучённых. Но опасность кроется в способе, которым убивает радиация.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Достаточно сильное излучение может поджарить внутренние органы, но чаще убивает белые кровяные тельца (лейкоциты) и способность костного мозга воспроизводить их. Белые кровяные тельца - защитники организма от вирусов, бактерий и прочих болезнетворных микроорганизмов. Если эти защитники гибнут, организм становится беззащитен перед болезнью, а эта болезнь может оказаться очень даже заразной.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 возникает опасность эпидемий, и разнообразные недомогания, ранее не поднимавшие головы, становятся весьма угрожающими. Поэтому настоятельно необходимо применять такие меры по сбережению здоровья, как строгий карантин и неукоснительное соблюдение правил гигиены.</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Огорошенный новостью об этих нежеланных и неприятных подвохах сперва может подумать, что положение безнадёжно. На самом деле, опасность возрастает с невниманием к подробностям и мелочам. Есть байка об исследователе, который спросил у туземца о населённости какой-то реки крокодилами. Его уверили в отсутствии в реке столь неприятной живности. Подойдя к потоку, естествоиспытатель обратился ко встреченному мальчику, чтобы подтвердить сведения. А мальчик и говорит - "нееее, крокодилы тут не живут - пираний боятся!"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Этот мальчик, возможно, считал бы для себя опасными автомобили и электроприборы, с которыми он не был знаком в своём окружении. Точно так же болезни - не такая уж жуткая угроза, если знать, что делать и как себя вести.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Пища</w:t>
      </w:r>
    </w:p>
    <w:p w:rsidR="00E24154" w:rsidRDefault="00E24154" w:rsidP="00AA22EB">
      <w:pPr>
        <w:spacing w:line="360" w:lineRule="auto"/>
        <w:ind w:firstLine="540"/>
        <w:jc w:val="center"/>
        <w:rPr>
          <w:rFonts w:ascii="GOST type A" w:hAnsi="GOST type A"/>
          <w:sz w:val="24"/>
          <w:szCs w:val="24"/>
          <w:u w:val="single"/>
          <w:lang w:val="en-US"/>
        </w:rPr>
      </w:pPr>
    </w:p>
    <w:p w:rsidR="00E24154" w:rsidRDefault="00E24154" w:rsidP="00AA22EB">
      <w:pPr>
        <w:spacing w:line="360" w:lineRule="auto"/>
        <w:ind w:firstLine="540"/>
        <w:jc w:val="center"/>
        <w:rPr>
          <w:rFonts w:ascii="GOST type A" w:hAnsi="GOST type A"/>
          <w:sz w:val="24"/>
          <w:szCs w:val="24"/>
          <w:u w:val="single"/>
          <w:lang w:val="en-US"/>
        </w:rPr>
      </w:pP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08: Облучённая пища становится радиоактивной и поэтому несъедобна.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Пища - один из серёзнейших вопросов. Большинству пищи, находящейся у Вас в доме, радиация не нанесёт вреда, неважно, насколько она будет сильна. Есть три вида радиации, переносимой ядерными осадками. Это альфа-частицы (дважды ионизированные ядра атомов гелия - прим. пер.), бета-частицы (поток быстрых электронов или позитронов - прим. пер.) и гамма-лучи (фотонное [электромагнитное] излучение, по своей природе и свойствам не отличающееся от рентгеновских лучей - прим. пер.).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Как гласят первые два названия, они принадлежат частицам. Это мельчайшие (невидимые глазом) кусочки атомной материи, которые цепляются к ядерным осадкам (частицам пыли, которые могут быть [а могут и не быть] уже столь велики, что их можно заметить невооружённым глазом).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любом случае, эти частицы могут быть просто смыты с пищи, у которой есть естественная оболочка - яиц, бананов, картофеля, апельсинов и т.п., или с пищи, упакованной, к примеру, в пластик. С крупой в початой упаковке нужно обращаться очень осторожно, тщательно осматривать перед использованием - внутрь могут попасть частицы ядерных осадков.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Пищу в целой упаковке или с натуральной (неповреждённой!) оболочкой нужно промыть проточной водой и переместить в таким же (или подобным) образом очищенное место хранения. Убедитесь перед этим, что переносящие пищу руки (и ногти на них, а также пространство под ногтями) как следует вымыты. Прикасаться почти не опасно. Радиация, перенесённая частицами, настолько слаба, что не проникает сквозь целлофановую упаковку пачки сигарет (это верно применительно к "альфе", "бета" пронырливее, но и её останавливает плотная одежда или слой фольги - прим. пер.).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Может возникнуть вопрос - "О чём тогда волноваться?" О том, что если эти мельчайшие частицы будут проглочены, они проникнут в организм и (кроме прочего) немало навредят костному мозгу. И это не значит, что не надо беспокоиться о попадании альфа- и бета-частиц на кожу. Надо, они могут вызвать ожоги. Соблюдение правил гигиены устранит проблему, но риск больше внутренний, чем наружный.</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09: Если у вас есть специальный противорадиационный костюм (такой, какие показывают в фильмах и по телевидению), вы защищены от радиации.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Вообще-то, часто появляющиеся в фильмах и на картинках радиационные комплекты (в оригинале fallout or radiation suits - прим. пер.) - не более, чем хохма. Эти комплекты защитят от излучения как такового не более, чем пара мешков для мусора, надетых на ноги, и третий, одетый на голову и туловище. Мешки для мусора даже лучше - они куда доступнее.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Основное назначение упомянутых комплектов - препятствование попаданию ядерных осадков внутрь убежища. Их просто снимают перед дверью (как когда-то калоши - прим. пер.). Если в них войти внутрь, их применение теряет смысл. Есть способы очистки, знание и применение которых всячески приветствуется, но в военное время вокруг творится такое, что мирные нормы облучения и чистоты теряют смысл.</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Гамма-лучи - дело другое. Они проникают всюду, и вышеупомянутые комплекты от них не защитят. Для защиты требуется использовать настолько основательные материалы, что человек не сможет передвигаться в таком одеянии. Вот почему при значительном радиационном фоне надо отсиживаться в убежище. Тщательное сбережение убежища от пыли нейтрализует угрозу облучения "гаммой". В любом случае, нужно отделять загрязнённую проточную воду, которой ополаскивались контейнеры с питанием и те, кто вернулись снаружи. Она может содержать источники гамма-лучей.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Предположительно, на упаковках с пищей не окажется настолько значительного количества ядерных осадков (или вы избавитесь от них достаточно быстро), чтобы Вам пришлось беспокоиться о том, какую дозу гамма-излучения Вы получаете из этого источника во время обеззараживания. Тем не менее, пища могла находиться в месте, где она подверглась сильному облучению. Банка бобов или персиков могла стоять на полке, получать дозу в 1000 рентген в час, и остаться невредимой, хотя это моментально убило бы человека.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Это правда. Пища остаётся вполне съедобной. Радиация вредит только живому. Но это зависит от частоты и мощности излучения. Например, всякие радиоволны проходят сквозь Вас прямо сейчас, пока Вы это читаете - и не вредят Вам.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Пища в банке уже мертва, и поэтому гамма-лучи не наносят ей вреда. Они не сделают её радиоактивной. Если радиация очень сильна, она может убить все бактерии, всё-таки живущие внутри банки, и тем только поспособствовать увеличению срока годности. Если же предполагается, что бактерии изначально должны содержаться в пище (в йогурте, например), я уж и не знаю, что с ней тогда будет! (Да что уж там - как йогурт провиант перестанет существовать. Станет безвкусным молочным продуктом. "Гамма-кваша", гы-гы - прим. пер.)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Консервирование излучением - технология, уже освоенная пищевой промышленностью, и возможно предположить, что в будушем её применение будет шириться. Множество людей используют в быту облучающие (микроволновые) печи. Ещё пример - огонь может убивать живых существ, но мы используем его для приготовления пищи. Точно так же не стоит преувеличивать опасность радиации.</w:t>
      </w:r>
    </w:p>
    <w:p w:rsidR="00E24154" w:rsidRPr="001B4039" w:rsidRDefault="00E24154" w:rsidP="00AA22EB">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10: Новый урожай не будет радиоактивным.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Плоды, выращенные на радиоактивной почве, будут содержать в своей внутренней структуре радиоактивные частицы и поэтому станут опасны для здоровья человека, вознамерившегося употребить их с целью насыщения.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Биологическая пищевая цепь ведёт себя как чудесный фильтр и концентратор радиоактивных изотопов. Это было наглядно продемонстрировано достоверными результатами экспериментов в Аламогордо. После нескольких наземных и подземных взрывов радионуклиды были обнаружены на молочной ферме на юге штата Юта (Utah).</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Слой ядерных осадков на поверхности был так мал, что не определялся самыми чувствительными детекторами. Атомный или ядерный взрыв (разница - 1) процессы деления /расщепления атомного ядра и 2) ядерного синтеза /слияния атомных ядер - прим. пер.) высвобождает такое огромное количество энергии потому, что превращает материю в энергию. Также вместе со взрывом определённое количество вещества превращается в вещество других разных видов. Не углубляясь в подробности атомной теории, можно сказать, что в силу природы атома, продиктованной электронными кольцами, содержанием протонов в ядре и переменным количеством нейтронов, эти новые формы вещества будут в основном нестабильными изотопами. Это означает, что они будут норовить сменить вид вещества.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Ещё раз - вещество в процессе перехода из одного состояния в другое высвобождает некоторое количество энергии. Это энергия, которую мы называем радиоактивностью. Энергия, в зависимости от изотопа, может быть рассеяна быстро или высвобождаться очень долго. Большинство нестабильных изотопов высвобождает энергию и переходит в стабильное состояние в течение долей секунды или по крайней мере в течение минут после ядерного взрыва. Преображение других занимает часы, дни, недели, месяцы. Годы.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Любой изотоп начинает с немалого количества энергии. Для простоты скажем, что больше он не получает. Когда изотоп избавляется от избытка энергии, он становится стабильным. Так как изотоп выделяет энергию с определённой интенсивностью, можно с уверенностью утверждать, какое время пройдёт до потери им половины его энергии. После этого за такое же время он потеряет половину оставшейся энергии. Вопрос - когда изотоп потеряет всю энергию?</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Древнегреческий философ задавал такой же вопрос. Если в глубине берлоги скрывается медведь, и в первый день он проползает половину пути до выхода, во второй - половину оставшегося пути, за третий - половину пути, оставшегося после двух дней, и так далее - то когда он вылезет из берлоги?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Ответ - никогда. Эту регрессионную зависимость математики называют асимптотической. То есть число стремится к нулю, но никак не может его достичь. Как никогда не вылезет из берлоги медведь, так и вся энергия никогда не высвободится. Но много (половина) энергии будет потеряна за первый период полураспада. Три четверти - после второго. Почти вся - после десяти полураспадов.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Вот почему так много энергии тратится за ранние периоды (полураспады) в сравнении с более поздними, вот почему так важно оставаться в убежище сразу после выпадения ядерных осадков.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Мы можем разделить время полураспада радиоактивных изотопов на три категории. Краткий срок, средний и долгий. Как замечалось ранее, большинство нестабильных изотопов, возникших вследствие атомного или ядерного взрыва, распадаются за короткий срок. Они отдают существенный объём энергии за секунды. Если только Вы не шастаете рядом с атомной бомбой во время взрыва, это излучение Вас не достанет. Это и есть первичное облучение, вызвавшее ожоги и лучевую болезнь в Хиросиме и Нагасаки.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Сперва хорошая новость. Никто не будет страдать от первичной радиации после применения современного ядерного оружия. Плохая новость в том, что ядерный взрыв создаёт такую большую область полного разрушения, что о первичной радиации можно не беспокоиться. Это значит, что зона тотального уничтожения превышает область воздействия первичной радиации.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 другой стороны, у переживших атомные взрывы в Хиросиме и Нагасаки особых проблем с ядерными осадками не было. Первыми значительными жертвами воздействия ядерных осадков оказались рыбаки через много миль по ветру от испытаний на островах Бикини. Ядерные осадки (и снова - fallout - прим. пер.) - явление, в большей степени связанное с ядерным оружием.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Тем не менее, на юге штата Юта (Utah) осадки выпали. Как упоминалось выше, выпали они столь тонким слоем, что не определялись даже самыми чувствительными детекторами. Конкретно нас интересует йод, его изотоп иод-131. Он был поглощён мельчайшими бактериями, обитающими в почве. И бактерии накопили его преизрядно.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Бактерии поглощались бобовыми растениями (в оригинале by legumes - прим. пер.) и другими биологическими формами, расположенными далее в пищевой цепи. И с каждым звеном накапливался нестабильный иод.</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Наконец, после того, как иод оказался в траве, пришла корова и поела травы. Корова сама по себе очень сложный организм, в котором идёт множество процессов. Её внутренние органы и костный мозг распределяют разные вещества на разные цели. Одним из процессов формируется молоко. Эта корова и сотни таких же, как она, оказалась молочной породы, их молоко было разлито по бутылкам и продавалось по всей южной Юте.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Дети - тоже сложные биологические организмы. Их внутренние органы усваивают потреблённые продукты, направляя составляющие их вещества на определённые нужды. В итоге в их щитовидных железах накопилось такое количество иода-131, что поднесённый к шее ребёнка счётчик радиации начинал верещать как гремучая змея. И это было крайне нездорово.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Впоследствии выявились неблагоприятные последствия - задержки в интеллектуальном развитии детей, и некоторые другие. Этого бы не случилось, если бы мы знали об иоде-131 то, что мы знаем о нём теперь.</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11: Пилюль от радиации не бывает.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Есть простые таблетки, нейтрализующие ряд проблем. Они входят в российские аварийные комплекты и также доступны в Дании и Швеции. К сожалению, в Северной Америке ими не торгуют.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 счастью, подобные таблетки легко изготовить. Иодид калия () можно заранее купить в аптеке рядом с вашим домом. Самое большее, во что вам это обойдётся - пять долларов (цена, разумеется, неактуальная - прим. пер.). Когда потребуется, возьмите обычный стакан и наполните его на четверть водой, а затем медленно смешивайте с иодидом калия, тщательно размешивая.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 беспокойтесь о точной дозировке. Слишком много вы всё равно не намешаете. Вскоре вы заметите, что больше химикат в воде не растворяется, а оседает на дне. Это значит, что вода насыщена. Хватит всыпать.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Теперь возьмите пипетку, или намочите раствором кусочек бумаги, если нет пипетки, и капните на кусочек хлебного мякиша четыре капли на взрослого человека или две - на ребёнка. Это количество не вредит здоровью (большее - яд).</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Затем возьмите масла или маргарина, сделайте из хлеба шарик и потребляйте. Вкус отвратительный. Фу. Принимайте раз в день в течение ста дней после того, как упадёт последняя бомба. Это очень полезная вещь и ею лучше разжиться не только на случай ядерной войны.</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вы живёте в пределах двух сотен миль от атомной электростанции, это средство может вам неожиданно потребоваться. Минздрав США (Министерство Здравоохранения, как бы неочевидно это ни было - прим. пер.) имеет в запасе кучу брошюр для распространения в таких районах.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Минобороны же держало запасы поблизости от Titan sites, но теперь они все поиспортились. [Дополнение автора: учитывая, что помимо угрозы ядерной войны, ещё есть угроза терроризма, правительство США создаёт запасы не только таких средств, но и препаратов для защиты бактериологической и химической.] Канадцы же, построившие кучу ядерных электростанций и не застрахованные от падения бомб на головы, такими запасами не располагают.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Механизм воздействия таблеток с иодидом калия заключается в том, что щитовидная железа может поглотить конечное количество иода. Попавший сверх этого в тело иод выводится через почки. Организм, вдоволь хвативший полезного продукта, вредный продукт игнорирует и отвергает как излишек. Так мы защищаем щитовидную железу.</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 пытайтесь использовать настойку иода, которой Вы мажете царапины. Принятая вовнутрь, она убьёт Вас. И Вам не съесть столько иодированной соли, чтобы это защитило Вас, только заработаете отравление солью раньше, чем потребите достаточно иода.</w:t>
      </w:r>
    </w:p>
    <w:p w:rsidR="00E24154" w:rsidRPr="001B4039" w:rsidRDefault="00E24154" w:rsidP="007D5370">
      <w:pPr>
        <w:spacing w:line="360" w:lineRule="auto"/>
        <w:ind w:firstLine="540"/>
        <w:jc w:val="center"/>
        <w:rPr>
          <w:rFonts w:ascii="GOST type A" w:hAnsi="GOST type A"/>
          <w:sz w:val="24"/>
          <w:szCs w:val="24"/>
        </w:rPr>
      </w:pPr>
      <w:r w:rsidRPr="001B4039">
        <w:rPr>
          <w:rFonts w:ascii="GOST type A" w:hAnsi="GOST type A"/>
          <w:sz w:val="24"/>
          <w:szCs w:val="24"/>
          <w:u w:val="single"/>
        </w:rPr>
        <w:t>Миф № 12: Бывают пилюли, которые избавят от любой радиации</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Хотелось бы рассказать вам о других пилюлях, которые сберегут от любых последствий облучения - так ведь нет их, таких пилюль. Если, конечно, не вести речь об упомянутой выше пилюле с цианидом и т.п. Надеюсь, я достаточно внятно объяснил, что бОльшая часть облучения, связанного с падением атомной бомбы, снизится за несколько дней или недель до уровня, позволяющего примириться с ним.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Цитата: ГоБлин</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Кстати.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В другом доке: </w:t>
      </w:r>
    </w:p>
    <w:p w:rsidR="00E24154" w:rsidRPr="001B4039" w:rsidRDefault="00E24154" w:rsidP="00AA22EB">
      <w:pPr>
        <w:spacing w:line="360" w:lineRule="auto"/>
        <w:ind w:firstLine="540"/>
        <w:rPr>
          <w:rFonts w:ascii="GOST type A" w:hAnsi="GOST type A"/>
          <w:i/>
          <w:sz w:val="24"/>
          <w:szCs w:val="24"/>
        </w:rPr>
      </w:pPr>
      <w:r w:rsidRPr="001B4039">
        <w:rPr>
          <w:rFonts w:ascii="GOST type A" w:hAnsi="GOST type A"/>
          <w:i/>
          <w:sz w:val="24"/>
          <w:szCs w:val="24"/>
        </w:rPr>
        <w:t xml:space="preserve">"При отсутствии иодистого калия можно принимать йодистую настойку (3 - 5 капель 5% раствора на стакан воды, детям до 2-х лет - 1 - 2 капли)."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Цитата: Ged</w:t>
      </w:r>
    </w:p>
    <w:p w:rsidR="00E24154" w:rsidRPr="001B4039" w:rsidRDefault="00E24154" w:rsidP="00AA22EB">
      <w:pPr>
        <w:spacing w:line="360" w:lineRule="auto"/>
        <w:ind w:firstLine="540"/>
        <w:rPr>
          <w:rFonts w:ascii="GOST type A" w:hAnsi="GOST type A"/>
          <w:i/>
          <w:sz w:val="24"/>
          <w:szCs w:val="24"/>
        </w:rPr>
      </w:pPr>
      <w:r w:rsidRPr="001B4039">
        <w:rPr>
          <w:rFonts w:ascii="GOST type A" w:hAnsi="GOST type A"/>
          <w:i/>
          <w:sz w:val="24"/>
          <w:szCs w:val="24"/>
        </w:rPr>
        <w:t xml:space="preserve">"На самом деле спиртовой раствор йода не совсем усваивается, дело в том, что, попадая в желудок, он встречается там с соляной кислотой, и, являясь более активным элементом, вытесняет её из соединения с водородом. В результате вы получаете йодистую кислоту и хлор. Если хлором вы просто травитесь, то от йодистой кислоты у желудка защиты нет, и она его сжигает - в результате реакции с тканями вашего желудка образуются соединения, содержащие йод, которые уже усваиваются. Лучше смешивать йод с молоком или крахмалом, в общем, подойдет почти всё, что окрашивает его синим цветом, тогда эти соединения усваиваются без дополнительных проблем."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Существует ряд радиозащитных средств, как принимаемых заранее, так и после облучения, но "выпить таблетку и не иметь никаких проблем из-за радиации" не получится - прим. пер.</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13: Опасная радиация сохранится на тысячи лет.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Вы можете сказать: "А мне говорили, что сколько-то там радиации будет вокруг в течение тысяч и сотен тысяч лет". Да, но эти изотопы - наши друзья. (Однозначно.) Как бы то ни было, они и близко не так вредоносны, как полагают множество людей. Существует точка зрения, что полезного излучения не бывает. Некоторые дерматологи предостерегают от загорания. (Да, это излучение Солнца.)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Есть даже теория, что космическое излучение повинно в генетических изменениях, старении и смерти человека. В любом случае, каждый день мы имеем дело со множеством источников излучения. Вопрос не в том, чтобы не облучиться, а в том, какую получить дозу и как быстро. Давайте сравним излучение радиоактивных веществ с другим излучением. С теплом.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 же, как мы измеряем радиацию в рентгенах, мы измеряем тепло в калориях. Если сказать, что вот эта труба излучает миллион калорий тепла, можно услышать: "Надо держаться от неё подальше!" Но, если уточнить, что это происходит в течение миллиона лет, по калории в год, становится понятно, что угроза замерзания куда актуальнее угрозы перегрева, если зависеть от этой трубы как от единственного источника тепла.</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 так важно, сколько тепла будет получено - важнее, как быстро это произойдёт. Двести калорий, мгновенно посетившие участок кожи, напомнят укус пчелы, но сотни тысяч легко переносятся в процессе лежания в пляжном шезлонге в течение длительного времени.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 в этом есть много общего с радиацией. Большинство изотопов отдаёт энергию так быстро, что напоминают лампы-вспышки. Вспышка - и их нет. Это происходит поблизости от бомбы. Другие напоминают обычные лампочки, которые светят и греют продолжительное время, пока не перегорят. Они могут удалиться на немалое расстояние от места взрыва с ядерными осадками прежде, чем растратят свою энергию. Поэтому необходимо укрываться в убежище от опасного соседства, других вариантов нет.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Бывают изотопы, напоминающие маленькие люминесцентные лампы, которые иногда ставят в ванных комнатах как ночники (караул - ночник в ванной! Запад загнивает! - прим. пер.) Даже слабее. Они находятся рядом и тлеют на протяжении очень долгого времени.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Миниатюрные лампочки для карманного фонаря или спички - подходящая аналогия для частиц ядерных осадков. Одна-две в комнате не причинят Вам вреда. Но легко представить, что станется, если вокруг их будут миллионы и свет станет ослепляющим, а тепло - обжигающим. Ядерные осадки ведут себя так же. Несколько частиц, даже внутри убежища, неспособны навредить здоровью, но снаружи поджидают миллионы этих маленьких бестий. Разница между их радиоактивным излучением и излучением света и тепла от лампочки или спички - в том, что радиация невидима и неощущаема, как в рентген-аппарате.</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14: Через пару лет радиационная опасность исчезнет.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После вышеизложенного надо упомянуть об изотопах, чьё время полураспада не попадает ни в краткий период первичного излучения (о которых не нужно волноваться, ибо они не выйдут за пределы зоны взрыва), ни в средний период (от которых спасёт убежище), ни в очень долгий (которые распадаются так долго и излучают поэтому так мало, что беспокоиться, в общем-то, не о чем).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Оставшиеся изотопы обращают на себя внимание. Проблемы, вызываемые ими, решаемы, но лёгких решений нет. Их не может быть так много, чтобы прогулки по открытой местности стали опасны, но дело в том, что они способны попадать в пищевую цепочку, обладая при этом сравнительно недолгим временем полураспада, от пяти до тридцати лет.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Это значит, что в течение следующих пары сотен лет они выделят почти всю свою энергию. К счастью, по большей части они сравнительно редки, а с учётом их равномерного растворения в общей массе ядерных осадков их можно (по большому счёту) игнорировать.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Часть их сосредоточится в конкретных областях, конкретных типах почв и конкретных видах пищи, где мы сможем их избегать. Так что серьёзной проблемы они не создадут.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Некоторые другие, например, цезий-137 и стронций-90, представляют собой заметную проблему в пищевой цепи. И даже здесь существуют способы защиты. Например, извёстку, гипс, тук, или органические вещества (в рациональных количествах) можно вносить в бедные кальцием почвы, или сажать растения на богатых кальцием почвах, где кальций будет поглощаться прежде стронция.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Известны очистительные технологии для ряда пищевых продуктов и молока, и разрабатываются новые технологии, о которых мне довелось услышать от исследователей в ведущих ядерных центрах, но общество ещё не готово услышать о них.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Эти методы, помимо закрытой посадки, глубокой вспашки, очистки поверхности, и избирательного использования, есть грубая реальность, которую нужно адекватно воспринимать людям, готовым не только спасти свою жизнь, но и продолжить её.</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Такие события, как "ядерная зима" и "ядерная ночь", а также климатические изменения, автором статьи не рассматриваются - ну и ладно! - прим. пер.</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15: Вы хорошо подготовлены, если у вас есть аварийный запас пищи на две недели.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рамках нашей темы очень важный вопрос - какие приготовления нужно сделать заранее. Учитывая проблемы с урожаем из-за анархии, истощения озона в атмосфере, климатических изменений, изменение зёрен, несозревания ранних семян, истощения почв, и прочих факторов, предусмотрительные люди должны позаботиться о запасе пищи на пару лет вперёд. Пшеница и мёд - два простых продукта, в которых я уверен, с неограниченным сроком хранения. Найденные в пирамидах тысячелетней давности зёрна проросли. К счастью, два этих продукта обеспечивают все жизненные потребности организма взрослого человека. Сухое молоко необходимо для минимизации детской смертности; иначе дети не смогут выжить, разве что матери будут их кормить натуральным молоком, что маловероятно. Соль, помимо других важных функций, требуется как консервант.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В дополнение к названным четырём продуктам для выживания (пшеница, мёд, сухое молоко и соль), настоятельно рекомендуется запастись семенами (не гибридами) на две посевных. Некоторые семена хранятся недолго и их запас нужно обновлять.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Также необходимо развивать некоторые навыки. Садоводство. Я особо советую гидропонику как единственный способ выращивать чистую пищу. Консервирование. Научитесь высушивать пищу горячим воздухом. Заморозка слишком трудоёмка и требует доргостоящего оборудования, а также зависит от наличия электричества. Приготовление пищи. Хлебопечение, варка чечевицы, и стряпанье разнообразной пищи (или её заменителей), ныне обычно поступающей к нам в готовом виде.</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Каждую названную тему можно раскрыть в толстой книжке. И много книг уже написано. Даже если не хватает времени немедленно овладеть всеми названными профессиями, можно и нужно составлять "библиотеку выживания" и следующим шагом будет приобретение необходимых материалов и оборудования, перечисленного в руководствах.</w:t>
      </w:r>
    </w:p>
    <w:p w:rsidR="00E24154" w:rsidRPr="001B4039" w:rsidRDefault="00E24154" w:rsidP="007D5370">
      <w:pPr>
        <w:spacing w:line="360" w:lineRule="auto"/>
        <w:ind w:firstLine="540"/>
        <w:jc w:val="center"/>
        <w:rPr>
          <w:rFonts w:ascii="GOST type A" w:hAnsi="GOST type A"/>
          <w:sz w:val="24"/>
          <w:szCs w:val="24"/>
        </w:rPr>
      </w:pPr>
      <w:r w:rsidRPr="001B4039">
        <w:rPr>
          <w:rFonts w:ascii="GOST type A" w:hAnsi="GOST type A"/>
          <w:sz w:val="24"/>
          <w:szCs w:val="24"/>
          <w:u w:val="single"/>
        </w:rPr>
        <w:t>Миф № 16: Можно подготовиться, чтобы быть самодостаточным и выжить в одиночку</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Наилучшее, что могут сделать люди, настроенные на выживание, после приготовления для себя оборудованного укрытия и развития своих навыков, способствующих выживанию - объединиться с такими же, как они. Никто не может знать всего, зато каждый способен сделать свой вклад в общее дело. Агроном, медик, техник, коммуникатор, называйте какую угодно - каждая профессия востребована.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Немногие люди могут позволить себе оборудование, которым будет располагать организация. Одна полноценно оснащённая лаборатория для определения альфа- и бета-частиц в пище может стоить до пяти тысяч долларов (ик! вообще-то есть ручные детекторы с такой функцией, стоят в пределах сотни баков - прим. пер.) И это помимо другого оборудования и необходимого оснащения, да какой одиночка сможет себе это позволить? А без всего этого выживание немыслимо.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Основные затраты в постройке убежища - на вход и инфраструктуру. А расчётная стоимость места для размещения одного человека весьма невелика. Поэтому, чем на большее количество людей делятся общие затраты, тем меньше затраты на одного.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Более того, ни один одиночка не располагает такими возможностями, как группа. Если глава семьи ранен или потерялся, шансы выживания для чад и домочадцев резко падают. В большой же группе такая поддержка не утратится. В ней будет достаточно людей, чтобы нести круглосуточное дежурство, или чтобы укомплектовать людьми конвой, отправляющийся для пополнения запасов. Дополнительный приготовившийся и снарядившийся одиночка, примкнувший к этой группе, идёт в её актив, тогда как в случае с общественным убежищем лишний ни к чему не готовый одиночка - сущий пассив.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Желающая добиться успеха группа выживания обязана быть либо полностью однородной, либо тщательно настроена на устойчивость и доброжелательность по части индивидуальных предпочтений относительно общества, экономики, религии и ожиданий относительно будущего. Также, население убежища образует демократическое сообщество не в бОльшей степени, чем корабль или воздушный лайнер. Авторитет капитана непререкаем и все сомнения в его познаниях и способностях следует высказать до посадки на борт.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Нет в убежище демократии и в части правил поведения и внутреннего распорядка. Все обязаны выполнять предписанные им обязанности. Здесь нет бездельничающих пассажиров первого класса. Зато есть куча ограничений личной свободы, к примеру, относительно контрабанды. Никаких наркотиков или алкоголя (исключение - медицинское предписание, подтверждённое командиром).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Огнестрельное и прочее оружие должно находиться в арсенале и покидать его исключительно по приказу командира. Все ценности описаны и помещены в кладовую на безопасное хранение. Никаких частных запасов пищи, приводящим к социальным беспорядкам. Запрет на курение, вызывающее дискомфорт у некурящих.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Никаких шумных игрушек, устройств и прочих штуковин, доставляющих беспокойство товарищам по выживанию. Никаких больших громоздких вещей, или каких-либо предметов в больших количествах без разрешения командира. Никаких зверюшек, если общество выживания не предусмотрело их размещения.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Крутовато? Да, вроде того. Но даже близко не так круто, как условия выживания для тех, кто не подготовился. Множество предметов, не только запрещённых, но поощряемых. Разумный объём личнойрелигиозной литературы, инструменты и пособия по промыслам или профессиям, пособия по выживанию и разнообразное снаряжение, дополнительные запасы питания, идущие в общий котёл, и прочие запасы для совместного использования.</w:t>
      </w:r>
    </w:p>
    <w:p w:rsidR="00E24154" w:rsidRDefault="00E24154" w:rsidP="007D5370">
      <w:pPr>
        <w:spacing w:line="360" w:lineRule="auto"/>
        <w:ind w:firstLine="540"/>
        <w:jc w:val="center"/>
        <w:rPr>
          <w:rFonts w:ascii="GOST type A" w:hAnsi="GOST type A"/>
          <w:sz w:val="24"/>
          <w:szCs w:val="24"/>
          <w:u w:val="single"/>
          <w:lang w:val="en-US"/>
        </w:rPr>
      </w:pPr>
    </w:p>
    <w:p w:rsidR="00E24154" w:rsidRDefault="00E24154" w:rsidP="007D5370">
      <w:pPr>
        <w:spacing w:line="360" w:lineRule="auto"/>
        <w:ind w:firstLine="540"/>
        <w:jc w:val="center"/>
        <w:rPr>
          <w:rFonts w:ascii="GOST type A" w:hAnsi="GOST type A"/>
          <w:sz w:val="24"/>
          <w:szCs w:val="24"/>
          <w:u w:val="single"/>
          <w:lang w:val="en-US"/>
        </w:rPr>
      </w:pPr>
    </w:p>
    <w:p w:rsidR="00E24154" w:rsidRDefault="00E24154" w:rsidP="007D5370">
      <w:pPr>
        <w:spacing w:line="360" w:lineRule="auto"/>
        <w:ind w:firstLine="540"/>
        <w:jc w:val="center"/>
        <w:rPr>
          <w:rFonts w:ascii="GOST type A" w:hAnsi="GOST type A"/>
          <w:sz w:val="24"/>
          <w:szCs w:val="24"/>
          <w:u w:val="single"/>
          <w:lang w:val="en-US"/>
        </w:rPr>
      </w:pP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17: Выжившие проведут остаток жизни в убежищах.</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Часто спрашивают, как долго придётся ожидать выхода из убежища. Точного ответа нет. Если Ваше убежище - примитивная нора в земле, то не долее необходимого. Может быть, пару недель. Если Вы вырыли более продвинутую нору, хорошо бы расширить её и превратить в место, где можно перезимовать.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Вы располагаете местом в подземном городе, подобном выстроенным на юге Юты (Utah) или юге Калифорнии (California), планируйте провести там остаток дней. Вышеописанное мною убежище группы выживания - не то место, где хочется поселиться надолго. Многие наверняка окажутся способны найти куда более подходящие и просторные жилища где-нибудь в другом месте через несколько недель.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Другие могут обосноваться в существующих сооружениях и оставаться там на протяжении года или двух, пока где-нибудь не будут выстроены более подходящие дома. Дезактивационные процедуры обеспечат рабочие площади, школы и школьные площадки вне убежищ, где люди смогут приступить к своим обычным каждодневным занятиям через несколько недель. В любом случае, было бы весьма невредно для детей и будущих матерей хотя бы ночевать в убежище или защищённом строении на протяжении нескольких месяцев.</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Занятые определённым трудом, например, дезактивационные команды, фермеры, работающие на обширных неочищенных пространствах, исследователи разрушенных областей, дальнобойщики и все те, кто покидает благоустроенные зоны в течение следующих нескольких лет, должны находиться под тщательным наблюдением, чтобы быть уверенными в том, что их общее облучение не превысило установленных норм.</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Для читателя очевидно после сказанного выше, что человек может получить существенно большую общую дозу облучения за долгое время, чем за краткое, как от солнечных лучей. Несколько небольших солнечных ожогов легко перенести в течение долгих лет, находясь на солнце не долее одного-двух часов. Если провести под горячим пустынным солнцем все эти несколько часов за один раз, они могут оказаться фатальными.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Таким же образом можно оправиться от скольких-нибудь радиоактивных ожогов (хотя по другим версиям оправиться невозможно - ну да это вряд ли), и получить малые дозы радиации, никогда от этого не пострадав. Точно так же, в силу биологических особенностей конкретные люди (особенно касаясь репродуктивной способности) могут переносить большие или меньшие дозы облучения.</w:t>
      </w:r>
    </w:p>
    <w:p w:rsidR="00E24154" w:rsidRPr="001B4039" w:rsidRDefault="00E24154" w:rsidP="007D5370">
      <w:pPr>
        <w:spacing w:line="360" w:lineRule="auto"/>
        <w:ind w:firstLine="540"/>
        <w:jc w:val="center"/>
        <w:rPr>
          <w:rFonts w:ascii="GOST type A" w:hAnsi="GOST type A"/>
          <w:sz w:val="24"/>
          <w:szCs w:val="24"/>
        </w:rPr>
      </w:pPr>
      <w:r w:rsidRPr="001B4039">
        <w:rPr>
          <w:rFonts w:ascii="GOST type A" w:hAnsi="GOST type A"/>
          <w:sz w:val="24"/>
          <w:szCs w:val="24"/>
          <w:u w:val="single"/>
        </w:rPr>
        <w:t>Миф № 18: Постядерная жизнь полноценной не будет</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Многие сомневаются в том, что после жизнь будет стоить того, чтобы жить. Некоторые в этом уверены. Другие не считают нынешнюю жизнь стОящей. Как часто доводится слышать, к примеру, о кинозвезде, имевшей богатство, славу, красоту, здоровье, общество знаменитых шикарных людей, возможность путешествовать куда угодно и принимать участие в различных интереснейших событиях, воплощение стремлений тысяч юных амбициозных людей - и совершившей самоубийство.</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 другой стороны, множество людей ежедневно страдают от ужасных телесных недугов и всяческих личных несчастий. Часто в ужасной нищете. И всё же веками по всему миру они продожали выживать. Многие находят счастье, смысл, м даже, пожалуй, просветление в своей жизни. Вы выживете. А условия жизни зависят от Вас.</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Бесспорно, определённые события способны возыметь глубокий эффект применительно ко множеству людей и человечеству в целом. После катаклизма может наступить рассвет нового человечества, куда менее эгоистичного, которому дано будет понять природу человека и его сокрытую судьбу.</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Кто-то может предположить. что такие события могут знаменовать взросление человеческой расы. Вместо отсутствия перспектив (в оригинале no future - прим. пер.) человечество ждёт славное будущее. Огромные доступные ресурсы, соединённые с технологическими достижениями, чтобы построить новую великую мировую цивилизацию. Конечно, если будет учтён горький опыт и не начнётся подготовка к новой войне.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Но я оставляю каждому человеку его собственное видение. Поражаясь бесконечности наблюдаемой вселенной, осмысливая значительные события, произошедшие на этой планете, кружащейся рядом со своим солнцем среди бесчисленного множества звёзд и чужих галактик, я могу лишь предположить, что наши происшествия не столь уж неповторимы в повторяющихся циклах жизни и природы.</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 xml:space="preserve">Миф № 19: Готовиться не нужно, т.к. в любом случае вы умрёте в ядерном пекле </w:t>
      </w:r>
      <w:r w:rsidRPr="001B4039">
        <w:rPr>
          <w:sz w:val="24"/>
          <w:szCs w:val="24"/>
          <w:u w:val="single"/>
        </w:rPr>
        <w:t>–</w:t>
      </w:r>
      <w:r w:rsidRPr="001B4039">
        <w:rPr>
          <w:rFonts w:ascii="GOST type A" w:hAnsi="GOST type A"/>
          <w:sz w:val="24"/>
          <w:szCs w:val="24"/>
          <w:u w:val="single"/>
        </w:rPr>
        <w:t xml:space="preserve"> или будете Спасены (в религиозном прочтении).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Философия бросается из крайности в крайность. То всё во власти человека, то человек не властен ни над чем. Я придерживаюсь золотой середины. Можно предполагать, что ничего не добиться, не будь на то воли Творца, и одновременно связывать результаты деятельности со своими усилиями. В положенных Творцом пределах всё в человеческих силах (уже неплохо, нехилое усилие, но это того стоило - прим. пер.)</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20: На нынешний день бомбы такие большие и их так много, что они могут уничтожить весь мир.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 xml:space="preserve">Есть мнение, что конфликт уничтожит всё. И ядерного оружия в мире более, чем достаточно, чтобы привести к такому концу. (Дальше - бредни в христианском русле, которые переводить отказываюсь. Осмысленное соображение только одно - в ходе взаимного истребления военные будут мешать друг другу уничтожать мир, пусть даже вразрез со своими оперативными планами. То есть, чем скорее ляжет лицом в лужу собственной крови последний человек с нашивками ракетчика, тем больше вероятность того, что ещё один вид птиц продолжит существовать... </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И ещё, засажать ВСЮ Землю ядерными грибочками не смогут все военные вместе, даже если очень постараются. А вот уничтожить инфраструктуру цивилизации - вполне. - прим. пер.) ...Пока мы трудимся и ждём, часть возлагает свои чаяния на Бога, а другая - на Правительство.</w:t>
      </w:r>
    </w:p>
    <w:p w:rsidR="00E24154" w:rsidRPr="001B4039" w:rsidRDefault="00E24154" w:rsidP="007D5370">
      <w:pPr>
        <w:spacing w:line="360" w:lineRule="auto"/>
        <w:ind w:firstLine="540"/>
        <w:jc w:val="center"/>
        <w:rPr>
          <w:rFonts w:ascii="GOST type A" w:hAnsi="GOST type A"/>
          <w:sz w:val="24"/>
          <w:szCs w:val="24"/>
        </w:rPr>
      </w:pPr>
      <w:r w:rsidRPr="001B4039">
        <w:rPr>
          <w:rFonts w:ascii="GOST type A" w:hAnsi="GOST type A"/>
          <w:sz w:val="24"/>
          <w:szCs w:val="24"/>
          <w:u w:val="single"/>
        </w:rPr>
        <w:t>Миф № 21: Вы получите своевременное предупреждение от своего правительства</w:t>
      </w:r>
      <w:r w:rsidRPr="001B4039">
        <w:rPr>
          <w:rFonts w:ascii="GOST type A" w:hAnsi="GOST type A"/>
          <w:sz w:val="24"/>
          <w:szCs w:val="24"/>
        </w:rPr>
        <w:t>.</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Сначала правительство декларировало план, основывавшийся на индивидуальных семейных убежищах. Затем от него отказалось и возложило надежды на общественные убежища. Потом и эту идею забросило, её сменил план, основанный на передислокации. И от него отказалось. Сейчас никаких планов нет. Вы себя часом не чувствуете обречёнными?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Правительство тратит миллионы на истребление и ни пенни - на защиту. Закрыта EMO (Emergency Measures Organization - институт аварийный измерений, нечто в этом роде - прим. пер.). (И снова жалобы на беспечность власть имущих - прим. пер.)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Допустим, я обладаю полномочиями читать этот курс, но, когда недавно я читал его в одном из общественных колледжей (бесплатно), ко мне не пришли на помощь сотрудники Camp Borden, отвественные за проведение экзаменов. Руки опускаются. Комплект радиологической разведки, которым в США можно разжиться за шестьдесят долларов, в Канаде обойдётся, со всеми таможенными пошлинами, федеральными и местными налогами, с учётом курса обмена, комиссионными, и всем, что ещё можно выдумать, в четыреста пятьдесят долларов. Но кого это волнует?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Последние Курсы Радиологической Разведки (в оригинале Radiological Scientific Officers Course - прим. пер.) проводились в Канаде в 1977 году. И в будущем их проведение не планируется. И никаких планов защиты от ядерной угрозы. Думаю, я могу это утверждать.</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Миллионы на истребление и ни пенни - на защиту. Каждый член вашей семьи платит налоги и финансирует разрушение. На уплаченные вами деньги правительство не купило вам защиту, а купило разрушение. Ваше семейное разрушение. (Тут в оригинале приводятся конкретные суммы, но я их убрал из-за затруднительности их сопоставления с чем-либо и отсутствия таких данных по России-2006/7 - прим. пер.)</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Я хорошо знаком с аргументом, что куча бомб хранила мир во всём мире на протяжении ближайших десяти лет, и убеждением, что так и будет. Верьте этому и вы, если хотите. У всех высших лиц государства есть места в убежищах. Им они нужны, а вам - нет? [Дополнение автора: До сих пор правительственные убежища закрыты для посещений.]</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Если правительство узнает о готовящейся атаке русских, думаете, оно Вам скажет? Ну а если скажет, что будете делать вы и миллионы других граждан? Это известие только породит панику и подхлестнёт события. Нет, я не думаю, что вам скажут. Вы себя часом не чувствуете обречёнными?</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22: Вас никто не предупредит, и надежды нет.</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То, что правительство не собирается предупреждать Вас и не собирается никак помочь Вам защитить себя, ещё не означает, что Вы не будете предупреждены. Множество людей умеет читать приметы времени. Как бы то ни было, если Вы прочитали этот документ - считайте себя предупреждёнными. У Вас всё еще есть время на подготовку. В случае атаки вы, наверное, не окажетесь вблизи первостепенной цели и будете располагать запасом времени. Если подготовитесь.</w:t>
      </w:r>
    </w:p>
    <w:p w:rsidR="00E24154" w:rsidRPr="001B4039" w:rsidRDefault="00E24154" w:rsidP="007D5370">
      <w:pPr>
        <w:spacing w:line="360" w:lineRule="auto"/>
        <w:ind w:firstLine="540"/>
        <w:jc w:val="center"/>
        <w:rPr>
          <w:rFonts w:ascii="GOST type A" w:hAnsi="GOST type A"/>
          <w:sz w:val="24"/>
          <w:szCs w:val="24"/>
          <w:u w:val="single"/>
        </w:rPr>
      </w:pPr>
      <w:r w:rsidRPr="001B4039">
        <w:rPr>
          <w:rFonts w:ascii="GOST type A" w:hAnsi="GOST type A"/>
          <w:sz w:val="24"/>
          <w:szCs w:val="24"/>
          <w:u w:val="single"/>
        </w:rPr>
        <w:t>Миф № 23: Одной из первоочередных целей ядерной атаки будут ядерные электростанции.</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Множество людей находит причины своему нежеланию готовиться выживать. Одна из них в том, что в мире, мол, достаточно оружия, чтобы, если всё оно было применено, уничтожить человечество. Это и вправду так.</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Как бы то ни было, не обязательно будут использованы ВСЕ ракеты. Часть их будет уничтожена противником (См. 20-й миф - прим. пер.), часть минует цель, часть не взлетит из-за неполадок. Вот почему каждая сторона держит такую прорву про запас. Множество людей совершают ошибку, полагая, что всё в руках человека и определяется человеческой волей. Как бы не так. Возможно разве что некоторое сокращение потенциала разрушения.</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Другое распространённое объяснение в том, что человек якобы обитает слишком близко к облюбованной противником мишени, например, рядом с ядерной электростанцией. Русским нет нужды поражать ракетой непосредственно ядерную электростанцию, тем более, что они могут навредить куда сильнее, если этого НЕ сделают. Упавшая на АЭС бомба вомнёт её в землю и не позволит ядерному топливу присоединиться к радиоактивным осадкам. В случае же поражения электромагнитным импульсом, если АЭС будет предоставлена самой себе, выйдет из-под компьютерного контроля (из памяти лезет страшное слово Windows - прим. пер.) и начнётся неконтролируемая реакция, ядерное топливо будет выброшено в атмосферу.</w:t>
      </w:r>
    </w:p>
    <w:p w:rsidR="00E24154" w:rsidRPr="001B4039" w:rsidRDefault="00E24154" w:rsidP="00AA22EB">
      <w:pPr>
        <w:spacing w:line="360" w:lineRule="auto"/>
        <w:ind w:firstLine="540"/>
        <w:rPr>
          <w:rFonts w:ascii="GOST type A" w:hAnsi="GOST type A"/>
          <w:sz w:val="24"/>
          <w:szCs w:val="24"/>
        </w:rPr>
      </w:pPr>
      <w:r w:rsidRPr="001B4039">
        <w:rPr>
          <w:rFonts w:ascii="GOST type A" w:hAnsi="GOST type A"/>
          <w:sz w:val="24"/>
          <w:szCs w:val="24"/>
        </w:rPr>
        <w:t>Конечно, всё это умозрительные догадки, экспертов по ядерной войне пока нет. Её не случилось, а потому нет и переживших её. Существует всеобщее мнение, что она, буде произойдёт, окажется ужасным кошмаром. Потребуется, вероятно, шесть-семь месяцев, чтобы похоронить всех погибших. Но кому этим заняться - наверняка найдётся.</w:t>
      </w: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b/>
          <w:sz w:val="24"/>
          <w:szCs w:val="24"/>
        </w:rPr>
      </w:pPr>
      <w:r w:rsidRPr="001B4039">
        <w:rPr>
          <w:rFonts w:ascii="GOST type A" w:hAnsi="GOST type A"/>
          <w:b/>
          <w:sz w:val="24"/>
          <w:szCs w:val="24"/>
        </w:rPr>
        <w:t>Полезные данные и схемы</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6" type="#_x0000_t75" style="width:448.5pt;height:154.5pt;visibility:visible">
            <v:imagedata r:id="rId5"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На рисунке показано распределение ядерных осадков после подрыва одного 15-мегатонного термоядерного устройства (взрыв "Браво" в рамках операции "Замок" на атолле Бикини, 1 марта 1954 года). Осадки распространились более чем на 20 миль (37 километров - прим. пер.) против ветра и более чем на 320 миль (592 километра - прим. пер.) по направлению ветра. Наибольшая ширина полосы осадков составила 60 миль (111 километров - прим. пер.) То есть осадки накрыли земную поверхность площадью более 7000 квадратных миль (24 тысячи квадратных километров - прим. пер.)</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Важно помнить, что находящимся с подветренной (по направлению ветра, сухопутные крысы! - прим. пер.) стороны взрыва нужно переместиться на 40 миль поперёк направления ветра, чтобы оказаться в полной безопасности. А также, что если принять скорость ветра равной 150 миль в час (77 метров в секунду. Сильный ветер... - прим. пер.) и время нисхождения тридцати минутам, у находящихся в 150-200 милях по ветру есть час на то, чтобы эвакуироваться или найти убежище.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Как нетрудно заметить по данным таблицы "воздействие радиации на людей", излучение силой в 300 рентген/час вызывает серьёзную болезнь с вероятностью смертельных исходов после облучения длительностью один час, а двухчасовое облучение вызывает смерть, наступающую за считанные часы или дни.</w:t>
      </w: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4" o:spid="_x0000_i1027" type="#_x0000_t75" style="width:447.75pt;height:246pt;visibility:visible">
            <v:imagedata r:id="rId6"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Этот рисунок демонстрирует эффект пятимегатонного воздушного (надземного? - прим. пер.) взрыва. Поскольку более мощные боеприпасы разрабатывались только экспериментально, их применение маловероятно. Во-первых, их труднее доставить к цели, во-вторых, что важнее, один двадцатимегатонный боеприпас способен причинить лишь одну треть разрушений, которые могут быть причинены четырьмя пятимегатонными боеприпасами. Пять-восемь мегатонн - средняя мощность стратегических боеприпасов. Подрыв на высоте две тысячи футов (около шестисот метров - прим. пер.) производит максимальный эффект (на наземные сооружения - прим. пер.) В пределах 15-18 миль облучённые перенесут волдыри, 18-23 миль - ожоги.</w:t>
      </w:r>
    </w:p>
    <w:p w:rsidR="00E24154"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7" o:spid="_x0000_i1028" type="#_x0000_t75" style="width:427.5pt;height:274.5pt;visibility:visible">
            <v:imagedata r:id="rId7"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Эта карта показывает предположительные цели в США. В Канаде ими окажутся большие аэропорты, военные объекты и железнодорожные пути (наверное, подразумеваются транспортные узлы. Типа Ельца или Грязей - прим. пер. [ГоБлин]) Цель номер два в Северной Америке - North Bay, Ontario.</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В ходе всеобщего ядерного обмена (Третьей Мировой), после подрыва множества ядерных устройств за относительно небольшой период времени (три дня - две недели по приблизительным оценкам), можно предположить существование обширных пространств с повышенным радиационным фоном (5-20 рентген/час) в области более 1000 миль по ветру от эпицентров взрывов, в течение двух-трёх дней после часа "Ч".</w:t>
      </w: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10" o:spid="_x0000_i1029" type="#_x0000_t75" style="width:453pt;height:285.75pt;visibility:visible">
            <v:imagedata r:id="rId8"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Эта схема показывает дозу радиации, которую возможно получить в разных местностях, пребывая вне убежища в течение двух недель после бомбардировки объектов, показанных на карте выше. Важно понять, что, даже если Канада не подвернется бомбардировке, Онтарио получит от 101 до 450 рентген в подарок из Монтаны и Дакоты.</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Эффект излучения порядка 10 рентген/час (распространившегося в течение двух-трёх дней после взрыва и поэтому немало потерявшего вследствие быстрого полураспада) вызовет серьёзную болезнь после однодневного облучения и (даже в случае длительного распада) вызовет верную смерть в течение пары недель. Впрочем, почти любое импровизированное убежище сильно уменьшит воздействие.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13" o:spid="_x0000_i1030" type="#_x0000_t75" style="width:405pt;height:295.5pt;visibility:visible">
            <v:imagedata r:id="rId9"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Изображённое здесь подвальное убежище может послужить границей между жизнью и смертью. Особое внимание нужно уделить заботе о том, чтобы верх убежища находился ниже уровня земли. Иначе излучение может проникнуть сквозь тонкую стену подвала, как показано.</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Правило семи/десяти</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_1 час _____________ - 1000 рентен/час</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_7 часов ___________ - _100 рентен/час</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49 часов (2 дня) ___ - _ 10 рентен/час</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_ 2 недели _________ - __ 1 рентен/час</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14 недель __________ -  0,1 рентен/час</w:t>
      </w:r>
    </w:p>
    <w:p w:rsidR="00E24154" w:rsidRPr="001B4039" w:rsidRDefault="00E24154" w:rsidP="007D5370">
      <w:pPr>
        <w:spacing w:line="360" w:lineRule="auto"/>
        <w:ind w:left="540"/>
        <w:rPr>
          <w:rFonts w:ascii="GOST type A" w:hAnsi="GOST type A"/>
          <w:sz w:val="24"/>
          <w:szCs w:val="24"/>
        </w:rPr>
      </w:pPr>
      <w:r w:rsidRPr="001B4039">
        <w:rPr>
          <w:rFonts w:ascii="GOST type A" w:hAnsi="GOST type A"/>
          <w:sz w:val="24"/>
          <w:szCs w:val="24"/>
        </w:rPr>
        <w:t>98 недель (2,5 года) - 0,01 рентен/час</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Эта таблица показывает, что с тысячи рентген/час через час после взрыва мощность излучения упадёт до 1 рентген/час через две недели после взрыва.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Поскольку смерть - почти безусловное событие после получасового облучения (см. таблицу), необходимость укрытия очевидна.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Важно помнить, что "правило "семи/десяти" - сугубая теория, и что в действительности распад может следовать другой закономерности. Второе, чтобы использовать это правило, нужно точно знать время подрыва бомбы, породившей ядерные осадки. И третье, правило применимо для просчитывания осадков, порождённых одним взрывом, но не множеством.</w:t>
      </w: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16" o:spid="_x0000_i1031" type="#_x0000_t75" style="width:375pt;height:443.25pt;visibility:visible">
            <v:imagedata r:id="rId10"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[Дополнение автора: выше приведена схема подземного убежища, построенного в 90 милях к северо-западу от Торонто. Заинтересованные в присоединении к сообществу выживания, разместившемуся там, могут обращаться к автору по электронной почте для получения фотографий.]</w:t>
      </w:r>
    </w:p>
    <w:p w:rsidR="00E24154" w:rsidRDefault="00E24154" w:rsidP="00AA22EB">
      <w:pPr>
        <w:spacing w:line="360" w:lineRule="auto"/>
        <w:rPr>
          <w:rFonts w:ascii="GOST type A" w:hAnsi="GOST type A"/>
          <w:sz w:val="24"/>
          <w:szCs w:val="24"/>
          <w:lang w:val="en-US"/>
        </w:rPr>
      </w:pPr>
    </w:p>
    <w:p w:rsidR="00E24154" w:rsidRDefault="00E24154" w:rsidP="00AA22EB">
      <w:pPr>
        <w:spacing w:line="360" w:lineRule="auto"/>
        <w:rPr>
          <w:rFonts w:ascii="GOST type A" w:hAnsi="GOST type A"/>
          <w:sz w:val="24"/>
          <w:szCs w:val="24"/>
          <w:lang w:val="en-US"/>
        </w:rPr>
      </w:pPr>
    </w:p>
    <w:p w:rsidR="00E24154"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Примеры воздействия радиации на людей</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..Ренген. | ..Время.. | ..Доза... | .Число. | Срок</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.../час.. | облучения | радиации. | смертей | смерти</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..5-10... | ..2-5 ч.. | .10-50 R. | ...-... |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...50.... | ..1-4 ч.. | 50-200 R. | .&lt; 5 %. | 60 дней</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...100... | ..2-4 ч.. | 200-400 R | .&lt; 50 % | 30-60 дней</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...100... | ..4-6 ч.. | 400-600 R | .&gt; 50 % | около 1 месяца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...100... | ..6-10 ч. | 600-1000R | ..все.. | менее 2х недель</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...200+.. | ..3 ч+... | .600+ R.. | ..все.. | &gt; доза - &lt; время</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...1.0... | 1 неделя. | ..150 R.. | ...-... |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...0.3... | .1 месяц. | ..200 R.. | ...-... |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...0.1... | 4 месяца. | ..300 R.. | ...-... |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...1.5... | 1 неделя. | ..250 R.. | ..5 %.. | 3 месяца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...0.5... | .1 месяц. | ..350 R.. | ..5 %.. | 6 месяцев</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...0.2... | 4 месяца. | ..500 R.. | ..5 %.. | 9-18 месяцев</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...2.7... | 1 неделя. | ..450 R.. | ..50 %. | 1-3 месяца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 ...0.8... | .1 месяц. | ..600 R.. | ..50 %. | 2-6 месяцев</w:t>
      </w: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p>
    <w:p w:rsidR="00E24154" w:rsidRDefault="00E24154" w:rsidP="00AA22EB">
      <w:pPr>
        <w:spacing w:line="360" w:lineRule="auto"/>
        <w:rPr>
          <w:rFonts w:ascii="GOST type A" w:hAnsi="GOST type A"/>
          <w:sz w:val="24"/>
          <w:szCs w:val="24"/>
          <w:lang w:val="en-US"/>
        </w:rPr>
      </w:pPr>
    </w:p>
    <w:p w:rsidR="00E24154"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lang w:val="en-US"/>
        </w:rPr>
      </w:pPr>
    </w:p>
    <w:p w:rsidR="00E24154" w:rsidRPr="001B4039" w:rsidRDefault="00E24154" w:rsidP="00AA22EB">
      <w:pPr>
        <w:spacing w:line="360" w:lineRule="auto"/>
        <w:rPr>
          <w:rFonts w:ascii="GOST type A" w:hAnsi="GOST type A"/>
          <w:sz w:val="24"/>
          <w:szCs w:val="24"/>
        </w:rPr>
      </w:pP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Пример экранирующего эффекта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pict>
          <v:shape id="Рисунок 19" o:spid="_x0000_i1032" type="#_x0000_t75" style="width:283.5pt;height:299.25pt;visibility:visible">
            <v:imagedata r:id="rId11" o:title=""/>
          </v:shape>
        </w:pic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 xml:space="preserve">Чтобы отгородиться от радиации, можно использовать что угодно. Даже перья. Имеет значение плотность материала. Фунт свинца и фунт перьев весят одинаково. </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Но чаще используют не перья и не свинец, а грунт или бетон. Чем толще преграда, тем лучше защита. 24 дюйма бетона защищают приблизительно так же, как и 36 дюймов грунта.</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Общества выживания в ядерной войне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В Торонто есть порядка 12 таких сообществ. Я лично знаком с четырьмя и слышал ещё о нескольких. Большинство их соблюдают строгую конспирацию, по разным причинам. Три возглавляются знающими инструкторами, навроде меня, читавшими курсы по выживанию в общественных колледжах. [Дополнение автора: в 1998 году список сообществ насчитывал 60 пунктов.]</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Radiological Defense Officer</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И в Канаде, и в Штатах правительство обучило профессионалов в помощь мэрам и прочим чиновникам на случай ядерной угрозы. В Канаде их называют Radiological Defense Officers. Radiological Scientific Officers - лучше обученные профессионалы, в большинстве случаев к.д.н. по физике.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Об авторе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Автор документа построил 23 убежища в Канзасе и Юте в 60-х. В 70-77 годах прошёл обучение и стал Radiological Scientific Officer. На военной службе был диспетчером башни управления и заслужил стипендию в ходе обучения. Был участником антивоенных групп.</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Имеет диплом по экономике Техасского Христианского Университета, а также множество свидетельств его познаний в информационной отрасли, по каковой тематике опубликовал несколько книг.</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посвящае множество времени деятельности Общества Выживания, описанного выше.</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Библиография</w:t>
      </w:r>
    </w:p>
    <w:p w:rsidR="00E24154" w:rsidRPr="001B4039" w:rsidRDefault="00E24154" w:rsidP="00AA22EB">
      <w:pPr>
        <w:spacing w:line="360" w:lineRule="auto"/>
        <w:rPr>
          <w:rFonts w:ascii="GOST type A" w:hAnsi="GOST type A"/>
          <w:sz w:val="24"/>
          <w:szCs w:val="24"/>
        </w:rPr>
      </w:pPr>
      <w:r w:rsidRPr="001B4039">
        <w:rPr>
          <w:rFonts w:ascii="GOST type A" w:hAnsi="GOST type A"/>
          <w:sz w:val="24"/>
          <w:szCs w:val="24"/>
        </w:rPr>
        <w:t>[Дополнение автора: настоятельно рекомендую эти книги.]</w:t>
      </w:r>
    </w:p>
    <w:p w:rsidR="00E24154" w:rsidRPr="001B4039" w:rsidRDefault="00E24154" w:rsidP="00AA22EB">
      <w:pPr>
        <w:spacing w:line="360" w:lineRule="auto"/>
        <w:rPr>
          <w:rFonts w:ascii="GOST type A" w:hAnsi="GOST type A"/>
          <w:sz w:val="24"/>
          <w:szCs w:val="24"/>
          <w:lang w:val="en-US"/>
        </w:rPr>
      </w:pPr>
      <w:r w:rsidRPr="001B4039">
        <w:rPr>
          <w:rFonts w:ascii="GOST type A" w:hAnsi="GOST type A"/>
          <w:sz w:val="24"/>
          <w:szCs w:val="24"/>
          <w:lang w:val="en-US"/>
        </w:rPr>
        <w:t>* Life After Doomsday - Dr. Bruce D. Clayton (</w:t>
      </w:r>
      <w:r w:rsidRPr="001B4039">
        <w:rPr>
          <w:rFonts w:ascii="GOST type A" w:hAnsi="GOST type A"/>
          <w:sz w:val="24"/>
          <w:szCs w:val="24"/>
        </w:rPr>
        <w:t>См</w:t>
      </w:r>
      <w:r w:rsidRPr="001B4039">
        <w:rPr>
          <w:rFonts w:ascii="GOST type A" w:hAnsi="GOST type A"/>
          <w:sz w:val="24"/>
          <w:szCs w:val="24"/>
          <w:lang w:val="en-US"/>
        </w:rPr>
        <w:t xml:space="preserve">. </w:t>
      </w:r>
      <w:r w:rsidRPr="001B4039">
        <w:rPr>
          <w:rFonts w:ascii="GOST type A" w:hAnsi="GOST type A"/>
          <w:sz w:val="24"/>
          <w:szCs w:val="24"/>
        </w:rPr>
        <w:t>на</w:t>
      </w:r>
      <w:r w:rsidRPr="001B4039">
        <w:rPr>
          <w:rFonts w:ascii="GOST type A" w:hAnsi="GOST type A"/>
          <w:sz w:val="24"/>
          <w:szCs w:val="24"/>
          <w:lang w:val="en-US"/>
        </w:rPr>
        <w:t xml:space="preserve"> Amazon.com)</w:t>
      </w:r>
    </w:p>
    <w:p w:rsidR="00E24154" w:rsidRPr="001B4039" w:rsidRDefault="00E24154" w:rsidP="00AA22EB">
      <w:pPr>
        <w:spacing w:line="360" w:lineRule="auto"/>
        <w:rPr>
          <w:rFonts w:ascii="GOST type A" w:hAnsi="GOST type A"/>
          <w:sz w:val="24"/>
          <w:szCs w:val="24"/>
          <w:lang w:val="en-US"/>
        </w:rPr>
      </w:pPr>
      <w:r w:rsidRPr="001B4039">
        <w:rPr>
          <w:rFonts w:ascii="GOST type A" w:hAnsi="GOST type A"/>
          <w:sz w:val="24"/>
          <w:szCs w:val="24"/>
          <w:lang w:val="en-US"/>
        </w:rPr>
        <w:t>* Nuclear War Survival Skills - Cresson H. Kearny (</w:t>
      </w:r>
      <w:r w:rsidRPr="001B4039">
        <w:rPr>
          <w:rFonts w:ascii="GOST type A" w:hAnsi="GOST type A"/>
          <w:sz w:val="24"/>
          <w:szCs w:val="24"/>
        </w:rPr>
        <w:t>См</w:t>
      </w:r>
      <w:r w:rsidRPr="001B4039">
        <w:rPr>
          <w:rFonts w:ascii="GOST type A" w:hAnsi="GOST type A"/>
          <w:sz w:val="24"/>
          <w:szCs w:val="24"/>
          <w:lang w:val="en-US"/>
        </w:rPr>
        <w:t xml:space="preserve">. </w:t>
      </w:r>
      <w:r w:rsidRPr="001B4039">
        <w:rPr>
          <w:rFonts w:ascii="GOST type A" w:hAnsi="GOST type A"/>
          <w:sz w:val="24"/>
          <w:szCs w:val="24"/>
        </w:rPr>
        <w:t>на</w:t>
      </w:r>
      <w:r w:rsidRPr="001B4039">
        <w:rPr>
          <w:rFonts w:ascii="GOST type A" w:hAnsi="GOST type A"/>
          <w:sz w:val="24"/>
          <w:szCs w:val="24"/>
          <w:lang w:val="en-US"/>
        </w:rPr>
        <w:t xml:space="preserve"> Amazon.com)</w:t>
      </w:r>
    </w:p>
    <w:p w:rsidR="00E24154" w:rsidRPr="001B4039" w:rsidRDefault="00E24154" w:rsidP="00AA22EB">
      <w:pPr>
        <w:spacing w:line="360" w:lineRule="auto"/>
        <w:rPr>
          <w:rFonts w:ascii="GOST type A" w:hAnsi="GOST type A"/>
          <w:sz w:val="24"/>
          <w:szCs w:val="24"/>
          <w:lang w:val="en-US"/>
        </w:rPr>
      </w:pPr>
      <w:r w:rsidRPr="001B4039">
        <w:rPr>
          <w:rFonts w:ascii="GOST type A" w:hAnsi="GOST type A"/>
          <w:sz w:val="24"/>
          <w:szCs w:val="24"/>
        </w:rPr>
        <w:t>А</w:t>
      </w:r>
      <w:r w:rsidRPr="001B4039">
        <w:rPr>
          <w:rFonts w:ascii="GOST type A" w:hAnsi="GOST type A"/>
          <w:sz w:val="24"/>
          <w:szCs w:val="24"/>
          <w:lang w:val="en-US"/>
        </w:rPr>
        <w:t xml:space="preserve"> </w:t>
      </w:r>
      <w:r w:rsidRPr="001B4039">
        <w:rPr>
          <w:rFonts w:ascii="GOST type A" w:hAnsi="GOST type A"/>
          <w:sz w:val="24"/>
          <w:szCs w:val="24"/>
        </w:rPr>
        <w:t>также</w:t>
      </w:r>
      <w:r w:rsidRPr="001B4039">
        <w:rPr>
          <w:rFonts w:ascii="GOST type A" w:hAnsi="GOST type A"/>
          <w:sz w:val="24"/>
          <w:szCs w:val="24"/>
          <w:lang w:val="en-US"/>
        </w:rPr>
        <w:t xml:space="preserve"> - Nuclear Defense Issues - Paul Seyfried and Sharon Packer (Utah Shelter Systems), </w:t>
      </w:r>
      <w:r w:rsidRPr="001B4039">
        <w:rPr>
          <w:rFonts w:ascii="GOST type A" w:hAnsi="GOST type A"/>
          <w:sz w:val="24"/>
          <w:szCs w:val="24"/>
        </w:rPr>
        <w:t>заказ</w:t>
      </w:r>
      <w:r w:rsidRPr="001B4039">
        <w:rPr>
          <w:rFonts w:ascii="GOST type A" w:hAnsi="GOST type A"/>
          <w:sz w:val="24"/>
          <w:szCs w:val="24"/>
          <w:lang w:val="en-US"/>
        </w:rPr>
        <w:t xml:space="preserve"> - Utah Shelter Systems/ P.O. Box 638/ Heber, Utah 84032-0638/ U.S.A. (25 </w:t>
      </w:r>
      <w:r w:rsidRPr="001B4039">
        <w:rPr>
          <w:rFonts w:ascii="GOST type A" w:hAnsi="GOST type A"/>
          <w:sz w:val="24"/>
          <w:szCs w:val="24"/>
        </w:rPr>
        <w:t>баксов</w:t>
      </w:r>
      <w:r w:rsidRPr="001B4039">
        <w:rPr>
          <w:rFonts w:ascii="GOST type A" w:hAnsi="GOST type A"/>
          <w:sz w:val="24"/>
          <w:szCs w:val="24"/>
          <w:lang w:val="en-US"/>
        </w:rPr>
        <w:t xml:space="preserve"> "</w:t>
      </w:r>
      <w:r w:rsidRPr="001B4039">
        <w:rPr>
          <w:rFonts w:ascii="GOST type A" w:hAnsi="GOST type A"/>
          <w:sz w:val="24"/>
          <w:szCs w:val="24"/>
        </w:rPr>
        <w:t>там</w:t>
      </w:r>
      <w:r w:rsidRPr="001B4039">
        <w:rPr>
          <w:rFonts w:ascii="GOST type A" w:hAnsi="GOST type A"/>
          <w:sz w:val="24"/>
          <w:szCs w:val="24"/>
          <w:lang w:val="en-US"/>
        </w:rPr>
        <w:t xml:space="preserve">" - </w:t>
      </w:r>
      <w:r w:rsidRPr="001B4039">
        <w:rPr>
          <w:rFonts w:ascii="GOST type A" w:hAnsi="GOST type A"/>
          <w:sz w:val="24"/>
          <w:szCs w:val="24"/>
        </w:rPr>
        <w:t>прим</w:t>
      </w:r>
      <w:r w:rsidRPr="001B4039">
        <w:rPr>
          <w:rFonts w:ascii="GOST type A" w:hAnsi="GOST type A"/>
          <w:sz w:val="24"/>
          <w:szCs w:val="24"/>
          <w:lang w:val="en-US"/>
        </w:rPr>
        <w:t>.</w:t>
      </w:r>
      <w:r w:rsidRPr="001B4039">
        <w:rPr>
          <w:rFonts w:ascii="GOST type A" w:hAnsi="GOST type A"/>
          <w:sz w:val="24"/>
          <w:szCs w:val="24"/>
        </w:rPr>
        <w:t>пер</w:t>
      </w:r>
      <w:r w:rsidRPr="001B4039">
        <w:rPr>
          <w:rFonts w:ascii="GOST type A" w:hAnsi="GOST type A"/>
          <w:sz w:val="24"/>
          <w:szCs w:val="24"/>
          <w:lang w:val="en-US"/>
        </w:rPr>
        <w:t>.)</w:t>
      </w:r>
    </w:p>
    <w:sectPr w:rsidR="00E24154" w:rsidRPr="001B4039" w:rsidSect="00FC490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GOST type A">
    <w:panose1 w:val="020B0500000000000000"/>
    <w:charset w:val="CC"/>
    <w:family w:val="swiss"/>
    <w:pitch w:val="variable"/>
    <w:sig w:usb0="00000203" w:usb1="00000000" w:usb2="00000000" w:usb3="00000000" w:csb0="00000005"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F8CB4F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62C9C9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8344622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0818E06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4030FA9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2A6C22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1F24B1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906A23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7F8BC6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CEC8D38"/>
    <w:lvl w:ilvl="0">
      <w:start w:val="1"/>
      <w:numFmt w:val="bullet"/>
      <w:lvlText w:val=""/>
      <w:lvlJc w:val="left"/>
      <w:pPr>
        <w:tabs>
          <w:tab w:val="num" w:pos="360"/>
        </w:tabs>
        <w:ind w:left="360" w:hanging="360"/>
      </w:pPr>
      <w:rPr>
        <w:rFonts w:ascii="Symbol" w:hAnsi="Symbol" w:hint="default"/>
      </w:rPr>
    </w:lvl>
  </w:abstractNum>
  <w:abstractNum w:abstractNumId="10">
    <w:nsid w:val="2BA2261D"/>
    <w:multiLevelType w:val="hybridMultilevel"/>
    <w:tmpl w:val="D1B6CA3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62D3771E"/>
    <w:multiLevelType w:val="hybridMultilevel"/>
    <w:tmpl w:val="2C0AF4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B7F6C"/>
    <w:rsid w:val="0010353F"/>
    <w:rsid w:val="001B4039"/>
    <w:rsid w:val="0033707F"/>
    <w:rsid w:val="003B1B5C"/>
    <w:rsid w:val="00471906"/>
    <w:rsid w:val="00553237"/>
    <w:rsid w:val="005B11DF"/>
    <w:rsid w:val="006D080A"/>
    <w:rsid w:val="007A4474"/>
    <w:rsid w:val="007D5370"/>
    <w:rsid w:val="009B7F6C"/>
    <w:rsid w:val="00A4469B"/>
    <w:rsid w:val="00AA020F"/>
    <w:rsid w:val="00AA22EB"/>
    <w:rsid w:val="00C07DF7"/>
    <w:rsid w:val="00CE13D6"/>
    <w:rsid w:val="00E24154"/>
    <w:rsid w:val="00EA1133"/>
    <w:rsid w:val="00FC490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03"/>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9B7F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7F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32</TotalTime>
  <Pages>36</Pages>
  <Words>11736</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Stratow</cp:lastModifiedBy>
  <cp:revision>4</cp:revision>
  <cp:lastPrinted>2010-10-22T05:27:00Z</cp:lastPrinted>
  <dcterms:created xsi:type="dcterms:W3CDTF">2010-10-21T15:42:00Z</dcterms:created>
  <dcterms:modified xsi:type="dcterms:W3CDTF">2010-10-22T05:33:00Z</dcterms:modified>
</cp:coreProperties>
</file>